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A2A07" w14:textId="77777777" w:rsidR="008F77FB" w:rsidRDefault="008F77FB" w:rsidP="008F77FB">
      <w:pPr>
        <w:pStyle w:val="NoSpacing"/>
      </w:pPr>
      <w:r>
        <w:rPr>
          <w:u w:val="single"/>
        </w:rPr>
        <w:t>William BAILLY</w:t>
      </w:r>
      <w:r>
        <w:t xml:space="preserve">      </w:t>
      </w:r>
      <w:proofErr w:type="gramStart"/>
      <w:r>
        <w:t xml:space="preserve">   (</w:t>
      </w:r>
      <w:proofErr w:type="gramEnd"/>
      <w:r>
        <w:t>fl.1499-1500)</w:t>
      </w:r>
    </w:p>
    <w:p w14:paraId="135B2C35" w14:textId="77777777" w:rsidR="008F77FB" w:rsidRDefault="008F77FB" w:rsidP="008F77FB">
      <w:pPr>
        <w:pStyle w:val="NoSpacing"/>
      </w:pPr>
      <w:r>
        <w:t>of Leicester.</w:t>
      </w:r>
    </w:p>
    <w:p w14:paraId="2BBBA2AE" w14:textId="77777777" w:rsidR="008F77FB" w:rsidRDefault="008F77FB" w:rsidP="008F77FB">
      <w:pPr>
        <w:pStyle w:val="NoSpacing"/>
      </w:pPr>
    </w:p>
    <w:p w14:paraId="585CB43E" w14:textId="77777777" w:rsidR="008F77FB" w:rsidRDefault="008F77FB" w:rsidP="008F77FB">
      <w:pPr>
        <w:pStyle w:val="NoSpacing"/>
      </w:pPr>
    </w:p>
    <w:p w14:paraId="777B8FDA" w14:textId="77777777" w:rsidR="008F77FB" w:rsidRDefault="008F77FB" w:rsidP="008F77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1499-1500</w:t>
      </w:r>
      <w:r>
        <w:rPr>
          <w:rFonts w:cs="Times New Roman"/>
          <w:szCs w:val="24"/>
        </w:rPr>
        <w:tab/>
        <w:t>He entered the Merchant Gild.</w:t>
      </w:r>
    </w:p>
    <w:p w14:paraId="5A4A9C86" w14:textId="77777777" w:rsidR="008F77FB" w:rsidRDefault="008F77FB" w:rsidP="008F77FB">
      <w:pPr>
        <w:pStyle w:val="NoSpacing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t>(“Records of the Borough of Leicester” edited by Mary Bateson, published by</w:t>
      </w:r>
    </w:p>
    <w:p w14:paraId="7B63A41B" w14:textId="77777777" w:rsidR="008F77FB" w:rsidRDefault="008F77FB" w:rsidP="008F77FB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p.466)</w:t>
      </w:r>
    </w:p>
    <w:p w14:paraId="389BA16F" w14:textId="77777777" w:rsidR="008F77FB" w:rsidRDefault="008F77FB" w:rsidP="008F77FB">
      <w:pPr>
        <w:pStyle w:val="NoSpacing"/>
      </w:pPr>
    </w:p>
    <w:p w14:paraId="458D0274" w14:textId="77777777" w:rsidR="008F77FB" w:rsidRDefault="008F77FB" w:rsidP="008F77FB">
      <w:pPr>
        <w:pStyle w:val="NoSpacing"/>
      </w:pPr>
    </w:p>
    <w:p w14:paraId="4DA401E5" w14:textId="77777777" w:rsidR="008F77FB" w:rsidRDefault="008F77FB" w:rsidP="008F77FB">
      <w:pPr>
        <w:pStyle w:val="NoSpacing"/>
      </w:pPr>
      <w:r>
        <w:t>15 September 2024</w:t>
      </w:r>
    </w:p>
    <w:p w14:paraId="18424B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836173" w14:textId="77777777" w:rsidR="008F77FB" w:rsidRDefault="008F77FB" w:rsidP="009139A6">
      <w:r>
        <w:separator/>
      </w:r>
    </w:p>
  </w:endnote>
  <w:endnote w:type="continuationSeparator" w:id="0">
    <w:p w14:paraId="029646E4" w14:textId="77777777" w:rsidR="008F77FB" w:rsidRDefault="008F77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B03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EA0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C60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CF0CA" w14:textId="77777777" w:rsidR="008F77FB" w:rsidRDefault="008F77FB" w:rsidP="009139A6">
      <w:r>
        <w:separator/>
      </w:r>
    </w:p>
  </w:footnote>
  <w:footnote w:type="continuationSeparator" w:id="0">
    <w:p w14:paraId="15EC814D" w14:textId="77777777" w:rsidR="008F77FB" w:rsidRDefault="008F77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C87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004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5A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FB"/>
    <w:rsid w:val="000666E0"/>
    <w:rsid w:val="002510B7"/>
    <w:rsid w:val="00270799"/>
    <w:rsid w:val="005C130B"/>
    <w:rsid w:val="007F388D"/>
    <w:rsid w:val="00826F5C"/>
    <w:rsid w:val="008F77F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2591"/>
  <w15:chartTrackingRefBased/>
  <w15:docId w15:val="{400C6418-9F24-4667-B7E2-EA66911B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2024-09-15T20:04:00Z</dcterms:created>
  <dcterms:modified xsi:type="dcterms:W3CDTF">2024-09-15T20:07:00Z</dcterms:modified>
</cp:coreProperties>
</file>