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10D0" w:rsidRDefault="000310D0" w:rsidP="000310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BAILLY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0310D0" w:rsidRDefault="000310D0" w:rsidP="000310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Frampton, Dorset.</w:t>
      </w:r>
      <w:bookmarkStart w:id="0" w:name="_GoBack"/>
      <w:bookmarkEnd w:id="0"/>
    </w:p>
    <w:p w:rsidR="000310D0" w:rsidRDefault="000310D0" w:rsidP="000310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10D0" w:rsidRDefault="000310D0" w:rsidP="000310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10D0" w:rsidRDefault="000310D0" w:rsidP="000310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May1418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held in Thornbury, Gloucestershire,</w:t>
      </w:r>
    </w:p>
    <w:p w:rsidR="000310D0" w:rsidRDefault="000310D0" w:rsidP="000310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the late Sir Hugh Mortimer in Gloucestershire and the adjacent</w:t>
      </w:r>
    </w:p>
    <w:p w:rsidR="000310D0" w:rsidRDefault="000310D0" w:rsidP="000310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Welsh March.</w:t>
      </w:r>
    </w:p>
    <w:p w:rsidR="000310D0" w:rsidRDefault="000310D0" w:rsidP="000310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21-142)</w:t>
      </w:r>
    </w:p>
    <w:p w:rsidR="000310D0" w:rsidRDefault="000310D0" w:rsidP="000310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10D0" w:rsidRDefault="000310D0" w:rsidP="000310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310D0" w:rsidRDefault="000310D0" w:rsidP="000310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December 2015</w:t>
      </w:r>
    </w:p>
    <w:sectPr w:rsidR="00DD5B8A" w:rsidRPr="000310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10D0" w:rsidRDefault="000310D0" w:rsidP="00564E3C">
      <w:pPr>
        <w:spacing w:after="0" w:line="240" w:lineRule="auto"/>
      </w:pPr>
      <w:r>
        <w:separator/>
      </w:r>
    </w:p>
  </w:endnote>
  <w:endnote w:type="continuationSeparator" w:id="0">
    <w:p w:rsidR="000310D0" w:rsidRDefault="000310D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310D0">
      <w:rPr>
        <w:rFonts w:ascii="Times New Roman" w:hAnsi="Times New Roman" w:cs="Times New Roman"/>
        <w:noProof/>
        <w:sz w:val="24"/>
        <w:szCs w:val="24"/>
      </w:rPr>
      <w:t>13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10D0" w:rsidRDefault="000310D0" w:rsidP="00564E3C">
      <w:pPr>
        <w:spacing w:after="0" w:line="240" w:lineRule="auto"/>
      </w:pPr>
      <w:r>
        <w:separator/>
      </w:r>
    </w:p>
  </w:footnote>
  <w:footnote w:type="continuationSeparator" w:id="0">
    <w:p w:rsidR="000310D0" w:rsidRDefault="000310D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10D0"/>
    <w:rsid w:val="000310D0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F111E"/>
  <w15:chartTrackingRefBased/>
  <w15:docId w15:val="{669DD341-875D-4B3E-9740-49421E3B3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2015-12-13T20:29:00Z</dcterms:created>
  <dcterms:modified xsi:type="dcterms:W3CDTF">2015-12-13T20:30:00Z</dcterms:modified>
</cp:coreProperties>
</file>