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9C7" w:rsidRDefault="00CD79C7" w:rsidP="00CD79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BAILLY</w:t>
      </w:r>
      <w:r>
        <w:rPr>
          <w:rFonts w:ascii="Times New Roman" w:hAnsi="Times New Roman" w:cs="Times New Roman"/>
        </w:rPr>
        <w:t xml:space="preserve">      (fl.1483)</w:t>
      </w:r>
    </w:p>
    <w:p w:rsidR="00CD79C7" w:rsidRDefault="00CD79C7" w:rsidP="00CD79C7">
      <w:pPr>
        <w:rPr>
          <w:rFonts w:ascii="Times New Roman" w:hAnsi="Times New Roman" w:cs="Times New Roman"/>
        </w:rPr>
      </w:pPr>
    </w:p>
    <w:p w:rsidR="00CD79C7" w:rsidRDefault="00CD79C7" w:rsidP="00CD79C7">
      <w:pPr>
        <w:rPr>
          <w:rFonts w:ascii="Times New Roman" w:hAnsi="Times New Roman" w:cs="Times New Roman"/>
        </w:rPr>
      </w:pPr>
    </w:p>
    <w:p w:rsidR="00CD79C7" w:rsidRDefault="00CD79C7" w:rsidP="00CD79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debt against Robert Nyxson of Dalby in the Wold,</w:t>
      </w:r>
    </w:p>
    <w:p w:rsidR="00CD79C7" w:rsidRDefault="00CD79C7" w:rsidP="00CD79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Leicestershire(q.v.)</w:t>
      </w:r>
    </w:p>
    <w:p w:rsidR="00CD79C7" w:rsidRPr="00697B8C" w:rsidRDefault="00CD79C7" w:rsidP="00CD79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(http://aalt.law.uh.edu/Indices/CP40Indices/CP40no883Pl.htm)</w:t>
      </w:r>
    </w:p>
    <w:p w:rsidR="00CD79C7" w:rsidRPr="00280A89" w:rsidRDefault="00CD79C7" w:rsidP="00CD79C7">
      <w:pPr>
        <w:rPr>
          <w:rFonts w:ascii="Times New Roman" w:hAnsi="Times New Roman" w:cs="Times New Roman"/>
        </w:rPr>
      </w:pPr>
    </w:p>
    <w:p w:rsidR="00CD79C7" w:rsidRDefault="00CD79C7" w:rsidP="00CD79C7">
      <w:pPr>
        <w:rPr>
          <w:rFonts w:ascii="Times New Roman" w:hAnsi="Times New Roman" w:cs="Times New Roman"/>
        </w:rPr>
      </w:pPr>
    </w:p>
    <w:p w:rsidR="00CD79C7" w:rsidRDefault="00CD79C7" w:rsidP="00CD79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2017</w:t>
      </w:r>
    </w:p>
    <w:p w:rsidR="006B2F86" w:rsidRPr="00E71FC3" w:rsidRDefault="00CD79C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9C7" w:rsidRDefault="00CD79C7" w:rsidP="00E71FC3">
      <w:r>
        <w:separator/>
      </w:r>
    </w:p>
  </w:endnote>
  <w:endnote w:type="continuationSeparator" w:id="0">
    <w:p w:rsidR="00CD79C7" w:rsidRDefault="00CD79C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9C7" w:rsidRDefault="00CD79C7" w:rsidP="00E71FC3">
      <w:r>
        <w:separator/>
      </w:r>
    </w:p>
  </w:footnote>
  <w:footnote w:type="continuationSeparator" w:id="0">
    <w:p w:rsidR="00CD79C7" w:rsidRDefault="00CD79C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9C7"/>
    <w:rsid w:val="001A7C09"/>
    <w:rsid w:val="00577BD5"/>
    <w:rsid w:val="00656CBA"/>
    <w:rsid w:val="006A1F77"/>
    <w:rsid w:val="00733BE7"/>
    <w:rsid w:val="00AB52E8"/>
    <w:rsid w:val="00B16D3F"/>
    <w:rsid w:val="00BB41AC"/>
    <w:rsid w:val="00CD79C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71568"/>
  <w15:chartTrackingRefBased/>
  <w15:docId w15:val="{22AB5113-0085-447A-8ACF-669EAFA2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D79C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2017-01-26T17:33:00Z</dcterms:created>
  <dcterms:modified xsi:type="dcterms:W3CDTF">2017-01-26T17:34:00Z</dcterms:modified>
</cp:coreProperties>
</file>