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Munslow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Shropshire,</w:t>
      </w: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 of the late John Hope of Sutton(q.v.).</w:t>
      </w: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24-148)</w:t>
      </w: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CFC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1CFC" w:rsidRPr="00AC46B0" w:rsidRDefault="005A1CFC" w:rsidP="005A1C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2016</w:t>
      </w:r>
    </w:p>
    <w:p w:rsidR="006B2F86" w:rsidRPr="005A1CFC" w:rsidRDefault="005A1CF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5A1CF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CFC" w:rsidRDefault="005A1CFC" w:rsidP="00E71FC3">
      <w:pPr>
        <w:spacing w:after="0" w:line="240" w:lineRule="auto"/>
      </w:pPr>
      <w:r>
        <w:separator/>
      </w:r>
    </w:p>
  </w:endnote>
  <w:endnote w:type="continuationSeparator" w:id="0">
    <w:p w:rsidR="005A1CFC" w:rsidRDefault="005A1CF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CFC" w:rsidRDefault="005A1CFC" w:rsidP="00E71FC3">
      <w:pPr>
        <w:spacing w:after="0" w:line="240" w:lineRule="auto"/>
      </w:pPr>
      <w:r>
        <w:separator/>
      </w:r>
    </w:p>
  </w:footnote>
  <w:footnote w:type="continuationSeparator" w:id="0">
    <w:p w:rsidR="005A1CFC" w:rsidRDefault="005A1CF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FC"/>
    <w:rsid w:val="005A1CF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CFEA"/>
  <w15:chartTrackingRefBased/>
  <w15:docId w15:val="{BFE3AD64-FACF-42A8-A31B-D0871A45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2016-05-06T18:48:00Z</dcterms:created>
  <dcterms:modified xsi:type="dcterms:W3CDTF">2016-05-06T18:49:00Z</dcterms:modified>
</cp:coreProperties>
</file>