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9BA33" w14:textId="77777777" w:rsidR="00A6204A" w:rsidRDefault="00A6204A" w:rsidP="00A620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BAILLY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50390BA5" w14:textId="77777777" w:rsidR="00A6204A" w:rsidRDefault="00A6204A" w:rsidP="00A620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809FF8" w14:textId="77777777" w:rsidR="00A6204A" w:rsidRDefault="00A6204A" w:rsidP="00A620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85BD91" w14:textId="77777777" w:rsidR="00A6204A" w:rsidRDefault="00A6204A" w:rsidP="00A620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Bedford into lands of</w:t>
      </w:r>
    </w:p>
    <w:p w14:paraId="11C640AA" w14:textId="77777777" w:rsidR="00A6204A" w:rsidRDefault="00A6204A" w:rsidP="00A620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Sir Roger de Beauchamp(q.v.).</w:t>
      </w:r>
    </w:p>
    <w:p w14:paraId="7DAB7D31" w14:textId="77777777" w:rsidR="00A6204A" w:rsidRDefault="00A6204A" w:rsidP="00A620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19-74)</w:t>
      </w:r>
    </w:p>
    <w:p w14:paraId="36EEACEC" w14:textId="77777777" w:rsidR="00A6204A" w:rsidRDefault="00A6204A" w:rsidP="00A620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6CB7C4" w14:textId="77777777" w:rsidR="00A6204A" w:rsidRDefault="00A6204A" w:rsidP="00A620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D2D8D5" w14:textId="77777777" w:rsidR="00A6204A" w:rsidRPr="00026756" w:rsidRDefault="00A6204A" w:rsidP="00A620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March 2022</w:t>
      </w:r>
    </w:p>
    <w:p w14:paraId="4413B917" w14:textId="09D53C53" w:rsidR="00BA00AB" w:rsidRPr="00A6204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620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060E9" w14:textId="77777777" w:rsidR="00A6204A" w:rsidRDefault="00A6204A" w:rsidP="009139A6">
      <w:r>
        <w:separator/>
      </w:r>
    </w:p>
  </w:endnote>
  <w:endnote w:type="continuationSeparator" w:id="0">
    <w:p w14:paraId="4B0058DE" w14:textId="77777777" w:rsidR="00A6204A" w:rsidRDefault="00A620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B5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8250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F25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08A69" w14:textId="77777777" w:rsidR="00A6204A" w:rsidRDefault="00A6204A" w:rsidP="009139A6">
      <w:r>
        <w:separator/>
      </w:r>
    </w:p>
  </w:footnote>
  <w:footnote w:type="continuationSeparator" w:id="0">
    <w:p w14:paraId="24EEC7AF" w14:textId="77777777" w:rsidR="00A6204A" w:rsidRDefault="00A620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0FE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BA85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AD1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04A"/>
    <w:rsid w:val="000666E0"/>
    <w:rsid w:val="002510B7"/>
    <w:rsid w:val="005C130B"/>
    <w:rsid w:val="00826F5C"/>
    <w:rsid w:val="009139A6"/>
    <w:rsid w:val="009448BB"/>
    <w:rsid w:val="00A3176C"/>
    <w:rsid w:val="00A6204A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7D975"/>
  <w15:chartTrackingRefBased/>
  <w15:docId w15:val="{0831D4D7-736D-40AA-A7F8-91C4885A5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2022-03-25T21:30:00Z</dcterms:created>
  <dcterms:modified xsi:type="dcterms:W3CDTF">2022-03-25T21:31:00Z</dcterms:modified>
</cp:coreProperties>
</file>