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2DA90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4B78434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579A13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BECD48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Winchcombe, </w:t>
      </w:r>
    </w:p>
    <w:p w14:paraId="48D5F8BB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Maud de Stafford(q.v.).</w:t>
      </w:r>
    </w:p>
    <w:p w14:paraId="53B3F2E7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18-57)</w:t>
      </w:r>
    </w:p>
    <w:p w14:paraId="397A6102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E86272" w14:textId="77777777" w:rsidR="00FE2F75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5654A" w14:textId="77777777" w:rsidR="00FE2F75" w:rsidRPr="00757078" w:rsidRDefault="00FE2F75" w:rsidP="00FE2F7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43E11B90" w14:textId="1BDB925D" w:rsidR="00BA00AB" w:rsidRPr="00FE2F7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E2F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CAC0D" w14:textId="77777777" w:rsidR="00FE2F75" w:rsidRDefault="00FE2F75" w:rsidP="009139A6">
      <w:r>
        <w:separator/>
      </w:r>
    </w:p>
  </w:endnote>
  <w:endnote w:type="continuationSeparator" w:id="0">
    <w:p w14:paraId="5B576CB5" w14:textId="77777777" w:rsidR="00FE2F75" w:rsidRDefault="00FE2F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CF5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C0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DF4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B45C5" w14:textId="77777777" w:rsidR="00FE2F75" w:rsidRDefault="00FE2F75" w:rsidP="009139A6">
      <w:r>
        <w:separator/>
      </w:r>
    </w:p>
  </w:footnote>
  <w:footnote w:type="continuationSeparator" w:id="0">
    <w:p w14:paraId="7C67ECEB" w14:textId="77777777" w:rsidR="00FE2F75" w:rsidRDefault="00FE2F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34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920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01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7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F040"/>
  <w15:chartTrackingRefBased/>
  <w15:docId w15:val="{DF2D4A26-5EEF-40B5-913A-96BEBEBE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2F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2022-02-21T11:31:00Z</dcterms:created>
  <dcterms:modified xsi:type="dcterms:W3CDTF">2022-02-21T11:32:00Z</dcterms:modified>
</cp:coreProperties>
</file>