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2771E" w14:textId="77777777" w:rsidR="00AE0FA6" w:rsidRDefault="00AE0FA6" w:rsidP="00AE0FA6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BAILLY</w:t>
      </w:r>
      <w:r>
        <w:rPr>
          <w:rFonts w:eastAsia="Times New Roman"/>
        </w:rPr>
        <w:t xml:space="preserve">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fl.1461)</w:t>
      </w:r>
    </w:p>
    <w:p w14:paraId="7EE09994" w14:textId="77777777" w:rsidR="00AE0FA6" w:rsidRDefault="00AE0FA6" w:rsidP="00AE0FA6">
      <w:pPr>
        <w:pStyle w:val="NoSpacing"/>
        <w:rPr>
          <w:rFonts w:eastAsia="Times New Roman"/>
        </w:rPr>
      </w:pPr>
      <w:r>
        <w:rPr>
          <w:rFonts w:eastAsia="Times New Roman"/>
        </w:rPr>
        <w:t>of London.</w:t>
      </w:r>
    </w:p>
    <w:p w14:paraId="0970C140" w14:textId="77777777" w:rsidR="00AE0FA6" w:rsidRDefault="00AE0FA6" w:rsidP="00AE0FA6">
      <w:pPr>
        <w:pStyle w:val="NoSpacing"/>
        <w:rPr>
          <w:rFonts w:eastAsia="Times New Roman"/>
        </w:rPr>
      </w:pPr>
    </w:p>
    <w:p w14:paraId="45B258BD" w14:textId="77777777" w:rsidR="00AE0FA6" w:rsidRDefault="00AE0FA6" w:rsidP="00AE0FA6">
      <w:pPr>
        <w:pStyle w:val="NoSpacing"/>
        <w:rPr>
          <w:rFonts w:eastAsia="Times New Roman"/>
        </w:rPr>
      </w:pPr>
    </w:p>
    <w:p w14:paraId="6603361B" w14:textId="77777777" w:rsidR="00AE0FA6" w:rsidRDefault="00AE0FA6" w:rsidP="00AE0FA6">
      <w:pPr>
        <w:pStyle w:val="NoSpacing"/>
        <w:rPr>
          <w:rFonts w:eastAsia="Times New Roman"/>
        </w:rPr>
      </w:pPr>
      <w:r>
        <w:rPr>
          <w:rFonts w:eastAsia="Times New Roman"/>
        </w:rPr>
        <w:t>28 Mar.1461</w:t>
      </w:r>
      <w:r>
        <w:rPr>
          <w:rFonts w:eastAsia="Times New Roman"/>
        </w:rPr>
        <w:tab/>
        <w:t xml:space="preserve">He was sent to prison for having spoken shameful words about John </w:t>
      </w:r>
    </w:p>
    <w:p w14:paraId="243F95C8" w14:textId="77777777" w:rsidR="00AE0FA6" w:rsidRDefault="00AE0FA6" w:rsidP="00AE0FA6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Young, the Alderman of </w:t>
      </w:r>
      <w:proofErr w:type="spellStart"/>
      <w:r>
        <w:rPr>
          <w:rFonts w:eastAsia="Times New Roman"/>
        </w:rPr>
        <w:t>Fsrringdon</w:t>
      </w:r>
      <w:proofErr w:type="spellEnd"/>
      <w:r>
        <w:rPr>
          <w:rFonts w:eastAsia="Times New Roman"/>
        </w:rPr>
        <w:t xml:space="preserve"> Without.</w:t>
      </w:r>
    </w:p>
    <w:p w14:paraId="3661E9AE" w14:textId="77777777" w:rsidR="00AE0FA6" w:rsidRDefault="00AE0FA6" w:rsidP="00AE0FA6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(“The Government of London and its relations with the Crown 1400-1450” by</w:t>
      </w:r>
    </w:p>
    <w:p w14:paraId="654E91C0" w14:textId="77777777" w:rsidR="00AE0FA6" w:rsidRDefault="00AE0FA6" w:rsidP="00AE0FA6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>Caroline M. Barron: Thesis presented for the degree of Doctor of Philosophy in the</w:t>
      </w:r>
    </w:p>
    <w:p w14:paraId="123A4EEA" w14:textId="77777777" w:rsidR="00AE0FA6" w:rsidRDefault="00AE0FA6" w:rsidP="00AE0FA6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>University of London, January 1970 p.76)</w:t>
      </w:r>
    </w:p>
    <w:p w14:paraId="61F22A84" w14:textId="77777777" w:rsidR="00AE0FA6" w:rsidRDefault="00AE0FA6" w:rsidP="00AE0FA6">
      <w:pPr>
        <w:pStyle w:val="NoSpacing"/>
        <w:rPr>
          <w:rFonts w:eastAsia="Times New Roman"/>
        </w:rPr>
      </w:pPr>
    </w:p>
    <w:p w14:paraId="2255FD0C" w14:textId="77777777" w:rsidR="00AE0FA6" w:rsidRDefault="00AE0FA6" w:rsidP="00AE0FA6">
      <w:pPr>
        <w:pStyle w:val="NoSpacing"/>
        <w:rPr>
          <w:rFonts w:eastAsia="Times New Roman"/>
        </w:rPr>
      </w:pPr>
    </w:p>
    <w:p w14:paraId="57D968D6" w14:textId="77777777" w:rsidR="00AE0FA6" w:rsidRDefault="00AE0FA6" w:rsidP="00AE0FA6">
      <w:pPr>
        <w:pStyle w:val="NoSpacing"/>
        <w:rPr>
          <w:rFonts w:eastAsia="Times New Roman"/>
        </w:rPr>
      </w:pPr>
      <w:r>
        <w:rPr>
          <w:rFonts w:eastAsia="Times New Roman"/>
        </w:rPr>
        <w:t>3 August 2024</w:t>
      </w:r>
    </w:p>
    <w:p w14:paraId="2E05FC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15912" w14:textId="77777777" w:rsidR="00AE0FA6" w:rsidRDefault="00AE0FA6" w:rsidP="009139A6">
      <w:r>
        <w:separator/>
      </w:r>
    </w:p>
  </w:endnote>
  <w:endnote w:type="continuationSeparator" w:id="0">
    <w:p w14:paraId="0DFC746D" w14:textId="77777777" w:rsidR="00AE0FA6" w:rsidRDefault="00AE0F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FA3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72E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05B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AA175" w14:textId="77777777" w:rsidR="00AE0FA6" w:rsidRDefault="00AE0FA6" w:rsidP="009139A6">
      <w:r>
        <w:separator/>
      </w:r>
    </w:p>
  </w:footnote>
  <w:footnote w:type="continuationSeparator" w:id="0">
    <w:p w14:paraId="27F742C6" w14:textId="77777777" w:rsidR="00AE0FA6" w:rsidRDefault="00AE0F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9F8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086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C52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A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0FA6"/>
    <w:rsid w:val="00AE65F8"/>
    <w:rsid w:val="00BA00AB"/>
    <w:rsid w:val="00C71834"/>
    <w:rsid w:val="00CB4ED9"/>
    <w:rsid w:val="00D222F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2925"/>
  <w15:chartTrackingRefBased/>
  <w15:docId w15:val="{09887F50-2676-435A-898A-F7398463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2024-08-05T18:27:00Z</dcterms:created>
  <dcterms:modified xsi:type="dcterms:W3CDTF">2024-08-05T18:27:00Z</dcterms:modified>
</cp:coreProperties>
</file>