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A9B" w:rsidRDefault="00034A9B" w:rsidP="00034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BAILLY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034A9B" w:rsidRDefault="00034A9B" w:rsidP="00034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Bermondsey, Surrey. Yeoman.</w:t>
      </w:r>
    </w:p>
    <w:p w:rsidR="00034A9B" w:rsidRDefault="00034A9B" w:rsidP="00034A9B">
      <w:pPr>
        <w:rPr>
          <w:rFonts w:ascii="Times New Roman" w:hAnsi="Times New Roman" w:cs="Times New Roman"/>
        </w:rPr>
      </w:pPr>
    </w:p>
    <w:p w:rsidR="00034A9B" w:rsidRDefault="00034A9B" w:rsidP="00034A9B">
      <w:pPr>
        <w:rPr>
          <w:rFonts w:ascii="Times New Roman" w:hAnsi="Times New Roman" w:cs="Times New Roman"/>
        </w:rPr>
      </w:pPr>
    </w:p>
    <w:p w:rsidR="00034A9B" w:rsidRDefault="00034A9B" w:rsidP="00034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Goderyche</w:t>
      </w:r>
      <w:proofErr w:type="spellEnd"/>
      <w:r>
        <w:rPr>
          <w:rFonts w:ascii="Times New Roman" w:hAnsi="Times New Roman" w:cs="Times New Roman"/>
        </w:rPr>
        <w:t xml:space="preserve"> of Leighton Buzzard,</w:t>
      </w:r>
    </w:p>
    <w:p w:rsidR="00034A9B" w:rsidRDefault="00034A9B" w:rsidP="00034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Bedfordshire.</w:t>
      </w:r>
    </w:p>
    <w:p w:rsidR="00034A9B" w:rsidRPr="00697B8C" w:rsidRDefault="00034A9B" w:rsidP="00034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034A9B" w:rsidRPr="00280A89" w:rsidRDefault="00034A9B" w:rsidP="00034A9B">
      <w:pPr>
        <w:rPr>
          <w:rFonts w:ascii="Times New Roman" w:hAnsi="Times New Roman" w:cs="Times New Roman"/>
        </w:rPr>
      </w:pPr>
    </w:p>
    <w:p w:rsidR="00034A9B" w:rsidRDefault="00034A9B" w:rsidP="00034A9B">
      <w:pPr>
        <w:rPr>
          <w:rFonts w:ascii="Times New Roman" w:hAnsi="Times New Roman" w:cs="Times New Roman"/>
        </w:rPr>
      </w:pPr>
    </w:p>
    <w:p w:rsidR="00034A9B" w:rsidRDefault="00034A9B" w:rsidP="00034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034A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A9B" w:rsidRDefault="00034A9B" w:rsidP="00E71FC3">
      <w:r>
        <w:separator/>
      </w:r>
    </w:p>
  </w:endnote>
  <w:endnote w:type="continuationSeparator" w:id="0">
    <w:p w:rsidR="00034A9B" w:rsidRDefault="00034A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A9B" w:rsidRDefault="00034A9B" w:rsidP="00E71FC3">
      <w:r>
        <w:separator/>
      </w:r>
    </w:p>
  </w:footnote>
  <w:footnote w:type="continuationSeparator" w:id="0">
    <w:p w:rsidR="00034A9B" w:rsidRDefault="00034A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A9B"/>
    <w:rsid w:val="00034A9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E02DE-D0A1-4033-B544-05FEA69F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34A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2017-01-26T17:30:00Z</dcterms:created>
  <dcterms:modified xsi:type="dcterms:W3CDTF">2017-01-26T17:32:00Z</dcterms:modified>
</cp:coreProperties>
</file>