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D9EC2" w14:textId="77777777" w:rsidR="004A55C3" w:rsidRDefault="004A55C3" w:rsidP="004A55C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BAILLY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fl.1484)</w:t>
      </w:r>
    </w:p>
    <w:p w14:paraId="238059A9" w14:textId="77777777" w:rsidR="004A55C3" w:rsidRDefault="004A55C3" w:rsidP="004A55C3">
      <w:pPr>
        <w:pStyle w:val="NoSpacing"/>
        <w:rPr>
          <w:rFonts w:cs="Times New Roman"/>
          <w:szCs w:val="24"/>
        </w:rPr>
      </w:pPr>
    </w:p>
    <w:p w14:paraId="0DFC726D" w14:textId="77777777" w:rsidR="004A55C3" w:rsidRDefault="004A55C3" w:rsidP="004A55C3">
      <w:pPr>
        <w:pStyle w:val="NoSpacing"/>
        <w:rPr>
          <w:rFonts w:cs="Times New Roman"/>
          <w:szCs w:val="24"/>
        </w:rPr>
      </w:pPr>
    </w:p>
    <w:p w14:paraId="28BE84C2" w14:textId="77777777" w:rsidR="004A55C3" w:rsidRDefault="004A55C3" w:rsidP="004A55C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Oct.1484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</w:t>
      </w:r>
      <w:proofErr w:type="spellStart"/>
      <w:r>
        <w:rPr>
          <w:rFonts w:cs="Times New Roman"/>
          <w:szCs w:val="24"/>
        </w:rPr>
        <w:t>Folkingham</w:t>
      </w:r>
      <w:proofErr w:type="spellEnd"/>
      <w:r>
        <w:rPr>
          <w:rFonts w:cs="Times New Roman"/>
          <w:szCs w:val="24"/>
        </w:rPr>
        <w:t>,</w:t>
      </w:r>
    </w:p>
    <w:p w14:paraId="2FF7D30E" w14:textId="77777777" w:rsidR="004A55C3" w:rsidRDefault="004A55C3" w:rsidP="004A55C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Lincolnshire, into lands held by Sir William Catesby(q.v.).</w:t>
      </w:r>
    </w:p>
    <w:p w14:paraId="51688BFD" w14:textId="77777777" w:rsidR="004A55C3" w:rsidRDefault="004A55C3" w:rsidP="004A55C3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32CF42D3" w14:textId="77777777" w:rsidR="004A55C3" w:rsidRDefault="004A55C3" w:rsidP="004A55C3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p.51)</w:t>
      </w:r>
    </w:p>
    <w:p w14:paraId="5443714B" w14:textId="77777777" w:rsidR="004A55C3" w:rsidRDefault="004A55C3" w:rsidP="004A55C3">
      <w:pPr>
        <w:pStyle w:val="NoSpacing"/>
        <w:rPr>
          <w:rFonts w:eastAsia="Times New Roman" w:cs="Times New Roman"/>
          <w:szCs w:val="24"/>
        </w:rPr>
      </w:pPr>
    </w:p>
    <w:p w14:paraId="3A5E1F84" w14:textId="77777777" w:rsidR="004A55C3" w:rsidRDefault="004A55C3" w:rsidP="004A55C3">
      <w:pPr>
        <w:pStyle w:val="NoSpacing"/>
        <w:rPr>
          <w:rFonts w:eastAsia="Times New Roman" w:cs="Times New Roman"/>
          <w:szCs w:val="24"/>
        </w:rPr>
      </w:pPr>
    </w:p>
    <w:p w14:paraId="47EBD98E" w14:textId="77777777" w:rsidR="004A55C3" w:rsidRDefault="004A55C3" w:rsidP="004A55C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 May 2023</w:t>
      </w:r>
    </w:p>
    <w:p w14:paraId="62A647B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F0EB3C" w14:textId="77777777" w:rsidR="004A55C3" w:rsidRDefault="004A55C3" w:rsidP="009139A6">
      <w:r>
        <w:separator/>
      </w:r>
    </w:p>
  </w:endnote>
  <w:endnote w:type="continuationSeparator" w:id="0">
    <w:p w14:paraId="055DD49D" w14:textId="77777777" w:rsidR="004A55C3" w:rsidRDefault="004A55C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4FD1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2D7B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0AAE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1A6C36" w14:textId="77777777" w:rsidR="004A55C3" w:rsidRDefault="004A55C3" w:rsidP="009139A6">
      <w:r>
        <w:separator/>
      </w:r>
    </w:p>
  </w:footnote>
  <w:footnote w:type="continuationSeparator" w:id="0">
    <w:p w14:paraId="52E76DA1" w14:textId="77777777" w:rsidR="004A55C3" w:rsidRDefault="004A55C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BB1C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1F7E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FF2E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5C3"/>
    <w:rsid w:val="000666E0"/>
    <w:rsid w:val="002510B7"/>
    <w:rsid w:val="004A55C3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0D307"/>
  <w15:chartTrackingRefBased/>
  <w15:docId w15:val="{406E633F-7245-492D-AC39-01CE584B9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2023-05-03T19:35:00Z</dcterms:created>
  <dcterms:modified xsi:type="dcterms:W3CDTF">2023-05-03T19:35:00Z</dcterms:modified>
</cp:coreProperties>
</file>