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A9EE3" w14:textId="77777777" w:rsidR="00804966" w:rsidRDefault="00804966" w:rsidP="008049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09EE4954" w14:textId="77777777" w:rsidR="00804966" w:rsidRDefault="00804966" w:rsidP="008049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7FCD59" w14:textId="77777777" w:rsidR="00804966" w:rsidRDefault="00804966" w:rsidP="008049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57ACA" w14:textId="77777777" w:rsidR="00804966" w:rsidRDefault="00804966" w:rsidP="008049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Coleshill,</w:t>
      </w:r>
    </w:p>
    <w:p w14:paraId="7E747EB5" w14:textId="77777777" w:rsidR="00804966" w:rsidRDefault="00804966" w:rsidP="008049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Sir Thomas West(q.v.).</w:t>
      </w:r>
    </w:p>
    <w:p w14:paraId="562DD219" w14:textId="77777777" w:rsidR="00804966" w:rsidRDefault="00804966" w:rsidP="008049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19-60)</w:t>
      </w:r>
    </w:p>
    <w:p w14:paraId="36E1FC19" w14:textId="77777777" w:rsidR="00804966" w:rsidRDefault="00804966" w:rsidP="008049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11DF5" w14:textId="77777777" w:rsidR="00804966" w:rsidRDefault="00804966" w:rsidP="008049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36EF6F" w14:textId="77777777" w:rsidR="00804966" w:rsidRPr="00FC4ED1" w:rsidRDefault="00804966" w:rsidP="008049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043729A4" w14:textId="4E8C4E57" w:rsidR="00BA00AB" w:rsidRPr="0080496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049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2837E" w14:textId="77777777" w:rsidR="00804966" w:rsidRDefault="00804966" w:rsidP="009139A6">
      <w:r>
        <w:separator/>
      </w:r>
    </w:p>
  </w:endnote>
  <w:endnote w:type="continuationSeparator" w:id="0">
    <w:p w14:paraId="31FF81F3" w14:textId="77777777" w:rsidR="00804966" w:rsidRDefault="008049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ACB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CB7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5D9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53CC3" w14:textId="77777777" w:rsidR="00804966" w:rsidRDefault="00804966" w:rsidP="009139A6">
      <w:r>
        <w:separator/>
      </w:r>
    </w:p>
  </w:footnote>
  <w:footnote w:type="continuationSeparator" w:id="0">
    <w:p w14:paraId="7C72B77B" w14:textId="77777777" w:rsidR="00804966" w:rsidRDefault="008049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24D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2EF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5A1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66"/>
    <w:rsid w:val="000666E0"/>
    <w:rsid w:val="002510B7"/>
    <w:rsid w:val="005C130B"/>
    <w:rsid w:val="0080496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8D0BB"/>
  <w15:chartTrackingRefBased/>
  <w15:docId w15:val="{CE6E959C-04EB-4762-917C-72D37093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2022-03-09T19:34:00Z</dcterms:created>
  <dcterms:modified xsi:type="dcterms:W3CDTF">2022-03-09T19:34:00Z</dcterms:modified>
</cp:coreProperties>
</file>