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048B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338227C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8FCEA7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7D42E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5C93B7AF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29FA9FA6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19-57)</w:t>
      </w:r>
    </w:p>
    <w:p w14:paraId="0ECB6C70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0BC2F4" w14:textId="77777777" w:rsidR="006C3EB6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2E24F" w14:textId="77777777" w:rsidR="006C3EB6" w:rsidRPr="00150A55" w:rsidRDefault="006C3EB6" w:rsidP="006C3E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299F6A68" w14:textId="1BF0B81C" w:rsidR="00BA00AB" w:rsidRPr="006C3EB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C3E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6AAAB" w14:textId="77777777" w:rsidR="006C3EB6" w:rsidRDefault="006C3EB6" w:rsidP="009139A6">
      <w:r>
        <w:separator/>
      </w:r>
    </w:p>
  </w:endnote>
  <w:endnote w:type="continuationSeparator" w:id="0">
    <w:p w14:paraId="6F790306" w14:textId="77777777" w:rsidR="006C3EB6" w:rsidRDefault="006C3E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A9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3FB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878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1EAF3" w14:textId="77777777" w:rsidR="006C3EB6" w:rsidRDefault="006C3EB6" w:rsidP="009139A6">
      <w:r>
        <w:separator/>
      </w:r>
    </w:p>
  </w:footnote>
  <w:footnote w:type="continuationSeparator" w:id="0">
    <w:p w14:paraId="62A3D571" w14:textId="77777777" w:rsidR="006C3EB6" w:rsidRDefault="006C3E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FD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DCA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DF8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B6"/>
    <w:rsid w:val="000666E0"/>
    <w:rsid w:val="002510B7"/>
    <w:rsid w:val="005C130B"/>
    <w:rsid w:val="006C3EB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D9FB"/>
  <w15:chartTrackingRefBased/>
  <w15:docId w15:val="{91B71B1A-242E-4573-80AE-5FE391CB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3E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2022-02-28T16:23:00Z</dcterms:created>
  <dcterms:modified xsi:type="dcterms:W3CDTF">2022-02-28T16:23:00Z</dcterms:modified>
</cp:coreProperties>
</file>