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CA8D8" w14:textId="77777777" w:rsidR="00F41475" w:rsidRDefault="00F41475" w:rsidP="00F414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6ED60736" w14:textId="77777777" w:rsidR="00F41475" w:rsidRDefault="00F41475" w:rsidP="00F414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DF8AEB" w14:textId="77777777" w:rsidR="00F41475" w:rsidRDefault="00F41475" w:rsidP="00F414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E12D37" w14:textId="77777777" w:rsidR="00F41475" w:rsidRDefault="00F41475" w:rsidP="00F414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Jun.1405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Ipplepen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</w:t>
      </w:r>
    </w:p>
    <w:p w14:paraId="46907AA3" w14:textId="77777777" w:rsidR="00F41475" w:rsidRDefault="00F41475" w:rsidP="00F414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Thomas West(q.v.).</w:t>
      </w:r>
    </w:p>
    <w:p w14:paraId="2FBD8905" w14:textId="77777777" w:rsidR="00F41475" w:rsidRDefault="00F41475" w:rsidP="00F414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463ED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19-55)</w:t>
      </w:r>
    </w:p>
    <w:p w14:paraId="153E5B70" w14:textId="77777777" w:rsidR="00F41475" w:rsidRDefault="00F41475" w:rsidP="00F414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468A44" w14:textId="77777777" w:rsidR="00F41475" w:rsidRDefault="00F41475" w:rsidP="00F414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31D7B" w14:textId="77777777" w:rsidR="00F41475" w:rsidRPr="009B1036" w:rsidRDefault="00F41475" w:rsidP="00F414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February 2022</w:t>
      </w:r>
    </w:p>
    <w:p w14:paraId="6D7561A3" w14:textId="50FEDC29" w:rsidR="00BA00AB" w:rsidRPr="00F4147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414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A4E63" w14:textId="77777777" w:rsidR="00F41475" w:rsidRDefault="00F41475" w:rsidP="009139A6">
      <w:r>
        <w:separator/>
      </w:r>
    </w:p>
  </w:endnote>
  <w:endnote w:type="continuationSeparator" w:id="0">
    <w:p w14:paraId="3F4FFBD1" w14:textId="77777777" w:rsidR="00F41475" w:rsidRDefault="00F414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D7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F1F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863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F992F" w14:textId="77777777" w:rsidR="00F41475" w:rsidRDefault="00F41475" w:rsidP="009139A6">
      <w:r>
        <w:separator/>
      </w:r>
    </w:p>
  </w:footnote>
  <w:footnote w:type="continuationSeparator" w:id="0">
    <w:p w14:paraId="38A716E8" w14:textId="77777777" w:rsidR="00F41475" w:rsidRDefault="00F414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9D1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07C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86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7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147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59896"/>
  <w15:chartTrackingRefBased/>
  <w15:docId w15:val="{DAC81B3E-BA41-4676-BEBA-D8E032A7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14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2022-02-26T20:18:00Z</dcterms:created>
  <dcterms:modified xsi:type="dcterms:W3CDTF">2022-02-26T20:18:00Z</dcterms:modified>
</cp:coreProperties>
</file>