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0F67B" w14:textId="77777777" w:rsidR="00D85FA6" w:rsidRDefault="00D85FA6" w:rsidP="00D85F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7EBCB4E8" w14:textId="77777777" w:rsidR="00D85FA6" w:rsidRDefault="00D85FA6" w:rsidP="00D85F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751B86" w14:textId="77777777" w:rsidR="00D85FA6" w:rsidRDefault="00D85FA6" w:rsidP="00D85F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ADA53E" w14:textId="77777777" w:rsidR="00D85FA6" w:rsidRDefault="00D85FA6" w:rsidP="00D85F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Coleshill,</w:t>
      </w:r>
    </w:p>
    <w:p w14:paraId="33A912E4" w14:textId="77777777" w:rsidR="00D85FA6" w:rsidRDefault="00D85FA6" w:rsidP="00D85F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Sir Thomas West(q.v.).</w:t>
      </w:r>
    </w:p>
    <w:p w14:paraId="784686B9" w14:textId="77777777" w:rsidR="00D85FA6" w:rsidRDefault="00D85FA6" w:rsidP="00D85F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19-60)</w:t>
      </w:r>
    </w:p>
    <w:p w14:paraId="44AB5580" w14:textId="77777777" w:rsidR="00D85FA6" w:rsidRDefault="00D85FA6" w:rsidP="00D85F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FBF7B9" w14:textId="77777777" w:rsidR="00D85FA6" w:rsidRDefault="00D85FA6" w:rsidP="00D85F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5B6773" w14:textId="77777777" w:rsidR="00D85FA6" w:rsidRPr="00FC4ED1" w:rsidRDefault="00D85FA6" w:rsidP="00D85F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60000466" w14:textId="299C6857" w:rsidR="00BA00AB" w:rsidRPr="00D85FA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85F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07BA8" w14:textId="77777777" w:rsidR="00D85FA6" w:rsidRDefault="00D85FA6" w:rsidP="009139A6">
      <w:r>
        <w:separator/>
      </w:r>
    </w:p>
  </w:endnote>
  <w:endnote w:type="continuationSeparator" w:id="0">
    <w:p w14:paraId="0961B112" w14:textId="77777777" w:rsidR="00D85FA6" w:rsidRDefault="00D85F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2F4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31A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691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5AD12" w14:textId="77777777" w:rsidR="00D85FA6" w:rsidRDefault="00D85FA6" w:rsidP="009139A6">
      <w:r>
        <w:separator/>
      </w:r>
    </w:p>
  </w:footnote>
  <w:footnote w:type="continuationSeparator" w:id="0">
    <w:p w14:paraId="17148777" w14:textId="77777777" w:rsidR="00D85FA6" w:rsidRDefault="00D85F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016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A43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190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A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5FA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AF982"/>
  <w15:chartTrackingRefBased/>
  <w15:docId w15:val="{323F2EB6-997F-461E-9283-380F6A61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2022-03-09T17:42:00Z</dcterms:created>
  <dcterms:modified xsi:type="dcterms:W3CDTF">2022-03-09T17:42:00Z</dcterms:modified>
</cp:coreProperties>
</file>