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1F3C2" w14:textId="77777777" w:rsidR="007D42DA" w:rsidRDefault="007D42DA" w:rsidP="007D42DA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BAILLY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fl.1444)</w:t>
      </w:r>
    </w:p>
    <w:p w14:paraId="00A149F3" w14:textId="77777777" w:rsidR="007D42DA" w:rsidRDefault="007D42DA" w:rsidP="007D42DA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Worcester. Brasier.</w:t>
      </w:r>
    </w:p>
    <w:p w14:paraId="469EA2E7" w14:textId="77777777" w:rsidR="007D42DA" w:rsidRDefault="007D42DA" w:rsidP="007D42DA">
      <w:pPr>
        <w:pStyle w:val="NoSpacing"/>
        <w:jc w:val="both"/>
        <w:rPr>
          <w:rFonts w:cs="Times New Roman"/>
          <w:szCs w:val="24"/>
        </w:rPr>
      </w:pPr>
    </w:p>
    <w:p w14:paraId="4EDC5787" w14:textId="77777777" w:rsidR="007D42DA" w:rsidRDefault="007D42DA" w:rsidP="007D42DA">
      <w:pPr>
        <w:pStyle w:val="NoSpacing"/>
        <w:jc w:val="both"/>
        <w:rPr>
          <w:rFonts w:cs="Times New Roman"/>
          <w:szCs w:val="24"/>
        </w:rPr>
      </w:pPr>
    </w:p>
    <w:p w14:paraId="7616B2A7" w14:textId="77777777" w:rsidR="007D42DA" w:rsidRDefault="007D42DA" w:rsidP="007D42DA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1444</w:t>
      </w:r>
      <w:r>
        <w:rPr>
          <w:rFonts w:cs="Times New Roman"/>
          <w:szCs w:val="24"/>
        </w:rPr>
        <w:tab/>
        <w:t xml:space="preserve">Robert </w:t>
      </w:r>
      <w:proofErr w:type="spellStart"/>
      <w:r>
        <w:rPr>
          <w:rFonts w:cs="Times New Roman"/>
          <w:szCs w:val="24"/>
        </w:rPr>
        <w:t>Fyssher</w:t>
      </w:r>
      <w:proofErr w:type="spellEnd"/>
      <w:r>
        <w:rPr>
          <w:rFonts w:cs="Times New Roman"/>
          <w:szCs w:val="24"/>
        </w:rPr>
        <w:t xml:space="preserve">(q.v.) brought a plaint of trespass, assault and taking against </w:t>
      </w:r>
      <w:proofErr w:type="gramStart"/>
      <w:r>
        <w:rPr>
          <w:rFonts w:cs="Times New Roman"/>
          <w:szCs w:val="24"/>
        </w:rPr>
        <w:t>him</w:t>
      </w:r>
      <w:proofErr w:type="gramEnd"/>
    </w:p>
    <w:p w14:paraId="5FD09DFD" w14:textId="77777777" w:rsidR="007D42DA" w:rsidRDefault="007D42DA" w:rsidP="007D42DA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and four others from Worcester.</w:t>
      </w:r>
    </w:p>
    <w:p w14:paraId="6149CD59" w14:textId="77777777" w:rsidR="007D42DA" w:rsidRDefault="007D42DA" w:rsidP="007D42DA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770FD4">
          <w:rPr>
            <w:rStyle w:val="Hyperlink"/>
            <w:rFonts w:cs="Times New Roman"/>
            <w:szCs w:val="24"/>
          </w:rPr>
          <w:t>https://waalt.uh.edu/index.php/CP40/732</w:t>
        </w:r>
      </w:hyperlink>
      <w:r>
        <w:rPr>
          <w:rFonts w:cs="Times New Roman"/>
          <w:szCs w:val="24"/>
        </w:rPr>
        <w:t xml:space="preserve"> )</w:t>
      </w:r>
    </w:p>
    <w:p w14:paraId="6757B263" w14:textId="77777777" w:rsidR="007D42DA" w:rsidRDefault="007D42DA" w:rsidP="007D42DA">
      <w:pPr>
        <w:pStyle w:val="NoSpacing"/>
        <w:jc w:val="both"/>
        <w:rPr>
          <w:rFonts w:cs="Times New Roman"/>
          <w:szCs w:val="24"/>
        </w:rPr>
      </w:pPr>
    </w:p>
    <w:p w14:paraId="2A635EC0" w14:textId="77777777" w:rsidR="007D42DA" w:rsidRDefault="007D42DA" w:rsidP="007D42DA">
      <w:pPr>
        <w:pStyle w:val="NoSpacing"/>
        <w:jc w:val="both"/>
        <w:rPr>
          <w:rFonts w:cs="Times New Roman"/>
          <w:szCs w:val="24"/>
        </w:rPr>
      </w:pPr>
    </w:p>
    <w:p w14:paraId="4136BCF9" w14:textId="77777777" w:rsidR="007D42DA" w:rsidRDefault="007D42DA" w:rsidP="007D42DA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 October 2023</w:t>
      </w:r>
    </w:p>
    <w:p w14:paraId="3095626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090DF9" w14:textId="77777777" w:rsidR="007D42DA" w:rsidRDefault="007D42DA" w:rsidP="009139A6">
      <w:r>
        <w:separator/>
      </w:r>
    </w:p>
  </w:endnote>
  <w:endnote w:type="continuationSeparator" w:id="0">
    <w:p w14:paraId="5E536E09" w14:textId="77777777" w:rsidR="007D42DA" w:rsidRDefault="007D42D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8F9B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3F8B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DA7C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ED0293" w14:textId="77777777" w:rsidR="007D42DA" w:rsidRDefault="007D42DA" w:rsidP="009139A6">
      <w:r>
        <w:separator/>
      </w:r>
    </w:p>
  </w:footnote>
  <w:footnote w:type="continuationSeparator" w:id="0">
    <w:p w14:paraId="6FD19BFD" w14:textId="77777777" w:rsidR="007D42DA" w:rsidRDefault="007D42D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8472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B4FBC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7E1D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2DA"/>
    <w:rsid w:val="000666E0"/>
    <w:rsid w:val="002510B7"/>
    <w:rsid w:val="005C130B"/>
    <w:rsid w:val="007D42DA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F90960"/>
  <w15:chartTrackingRefBased/>
  <w15:docId w15:val="{9023E8BE-DA89-4D1A-8C77-D581FF84E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D42D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3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2023-11-10T11:11:00Z</dcterms:created>
  <dcterms:modified xsi:type="dcterms:W3CDTF">2023-11-10T11:11:00Z</dcterms:modified>
</cp:coreProperties>
</file>