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460" w:rsidRDefault="00576460" w:rsidP="00576460">
      <w:pPr>
        <w:pStyle w:val="NoSpacing"/>
      </w:pPr>
      <w:r>
        <w:rPr>
          <w:u w:val="single"/>
        </w:rPr>
        <w:t>Richard BAILLY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76460" w:rsidRDefault="00576460" w:rsidP="00576460">
      <w:pPr>
        <w:pStyle w:val="NoSpacing"/>
      </w:pPr>
      <w:r>
        <w:t>of Smarden, Kent. Weaver.</w:t>
      </w:r>
      <w:bookmarkStart w:id="0" w:name="_GoBack"/>
      <w:bookmarkEnd w:id="0"/>
    </w:p>
    <w:p w:rsidR="00576460" w:rsidRDefault="00576460" w:rsidP="00576460">
      <w:pPr>
        <w:pStyle w:val="NoSpacing"/>
      </w:pPr>
    </w:p>
    <w:p w:rsidR="00576460" w:rsidRDefault="00576460" w:rsidP="00576460">
      <w:pPr>
        <w:pStyle w:val="NoSpacing"/>
      </w:pPr>
    </w:p>
    <w:p w:rsidR="00576460" w:rsidRDefault="00576460" w:rsidP="0057646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576460" w:rsidRDefault="00576460" w:rsidP="00576460">
      <w:pPr>
        <w:pStyle w:val="NoSpacing"/>
      </w:pPr>
    </w:p>
    <w:p w:rsidR="00576460" w:rsidRDefault="00576460" w:rsidP="00576460">
      <w:pPr>
        <w:pStyle w:val="NoSpacing"/>
      </w:pPr>
    </w:p>
    <w:p w:rsidR="00576460" w:rsidRPr="00EB14DA" w:rsidRDefault="00576460" w:rsidP="00576460">
      <w:pPr>
        <w:pStyle w:val="NoSpacing"/>
      </w:pPr>
      <w:r>
        <w:t>1 November 2016</w:t>
      </w:r>
    </w:p>
    <w:p w:rsidR="006B2F86" w:rsidRPr="00576460" w:rsidRDefault="00576460" w:rsidP="00E71FC3">
      <w:pPr>
        <w:pStyle w:val="NoSpacing"/>
      </w:pPr>
    </w:p>
    <w:sectPr w:rsidR="006B2F86" w:rsidRPr="005764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460" w:rsidRDefault="00576460" w:rsidP="00E71FC3">
      <w:pPr>
        <w:spacing w:after="0" w:line="240" w:lineRule="auto"/>
      </w:pPr>
      <w:r>
        <w:separator/>
      </w:r>
    </w:p>
  </w:endnote>
  <w:endnote w:type="continuationSeparator" w:id="0">
    <w:p w:rsidR="00576460" w:rsidRDefault="005764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460" w:rsidRDefault="00576460" w:rsidP="00E71FC3">
      <w:pPr>
        <w:spacing w:after="0" w:line="240" w:lineRule="auto"/>
      </w:pPr>
      <w:r>
        <w:separator/>
      </w:r>
    </w:p>
  </w:footnote>
  <w:footnote w:type="continuationSeparator" w:id="0">
    <w:p w:rsidR="00576460" w:rsidRDefault="005764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60"/>
    <w:rsid w:val="001A7C09"/>
    <w:rsid w:val="0057646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DB0AE"/>
  <w15:chartTrackingRefBased/>
  <w15:docId w15:val="{F15103F8-BA71-46D9-A617-B856B1A7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2016-11-01T20:41:00Z</dcterms:created>
  <dcterms:modified xsi:type="dcterms:W3CDTF">2016-11-01T20:44:00Z</dcterms:modified>
</cp:coreProperties>
</file>