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6388C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29040F07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Newport, Essex. Husbandman.</w:t>
      </w:r>
    </w:p>
    <w:p w14:paraId="1BC153EA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BCFFB6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AAE2CE" w14:textId="77777777" w:rsidR="004B6D65" w:rsidRPr="008B1669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</w:t>
      </w:r>
    </w:p>
    <w:p w14:paraId="41CBABB6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Dounham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Rayne(q.v.)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Cowele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3D874BC5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A729891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53978A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E9710F" w14:textId="77777777" w:rsidR="004B6D65" w:rsidRDefault="004B6D65" w:rsidP="004B6D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0FF646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2A282" w14:textId="77777777" w:rsidR="004B6D65" w:rsidRDefault="004B6D65" w:rsidP="009139A6">
      <w:r>
        <w:separator/>
      </w:r>
    </w:p>
  </w:endnote>
  <w:endnote w:type="continuationSeparator" w:id="0">
    <w:p w14:paraId="12A25D66" w14:textId="77777777" w:rsidR="004B6D65" w:rsidRDefault="004B6D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69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17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B78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11F86" w14:textId="77777777" w:rsidR="004B6D65" w:rsidRDefault="004B6D65" w:rsidP="009139A6">
      <w:r>
        <w:separator/>
      </w:r>
    </w:p>
  </w:footnote>
  <w:footnote w:type="continuationSeparator" w:id="0">
    <w:p w14:paraId="7A59D192" w14:textId="77777777" w:rsidR="004B6D65" w:rsidRDefault="004B6D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43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DA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AD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65"/>
    <w:rsid w:val="000666E0"/>
    <w:rsid w:val="002510B7"/>
    <w:rsid w:val="004B6D6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1DD6"/>
  <w15:chartTrackingRefBased/>
  <w15:docId w15:val="{927B427A-F364-4A46-ADA9-941CF60C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6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2022-07-05T13:59:00Z</dcterms:created>
  <dcterms:modified xsi:type="dcterms:W3CDTF">2022-07-05T14:00:00Z</dcterms:modified>
</cp:coreProperties>
</file>