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3A1" w:rsidRDefault="005443A1" w:rsidP="005443A1">
      <w:pPr>
        <w:pStyle w:val="NoSpacing"/>
      </w:pPr>
      <w:r>
        <w:rPr>
          <w:u w:val="single"/>
        </w:rPr>
        <w:t>Ralph BAILLY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443A1" w:rsidRDefault="005443A1" w:rsidP="005443A1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5443A1" w:rsidRDefault="005443A1" w:rsidP="005443A1">
      <w:pPr>
        <w:pStyle w:val="NoSpacing"/>
      </w:pPr>
    </w:p>
    <w:p w:rsidR="005443A1" w:rsidRDefault="005443A1" w:rsidP="005443A1">
      <w:pPr>
        <w:pStyle w:val="NoSpacing"/>
      </w:pPr>
    </w:p>
    <w:p w:rsidR="005443A1" w:rsidRDefault="005443A1" w:rsidP="005443A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5443A1" w:rsidRDefault="005443A1" w:rsidP="005443A1">
      <w:pPr>
        <w:pStyle w:val="NoSpacing"/>
      </w:pPr>
    </w:p>
    <w:p w:rsidR="005443A1" w:rsidRDefault="005443A1" w:rsidP="005443A1">
      <w:pPr>
        <w:pStyle w:val="NoSpacing"/>
      </w:pPr>
    </w:p>
    <w:p w:rsidR="005443A1" w:rsidRPr="00E5376E" w:rsidRDefault="005443A1" w:rsidP="005443A1">
      <w:pPr>
        <w:pStyle w:val="NoSpacing"/>
      </w:pPr>
      <w:r>
        <w:t>18 March 2017</w:t>
      </w:r>
    </w:p>
    <w:p w:rsidR="006B2F86" w:rsidRPr="005443A1" w:rsidRDefault="005443A1" w:rsidP="00E71FC3">
      <w:pPr>
        <w:pStyle w:val="NoSpacing"/>
      </w:pPr>
      <w:bookmarkStart w:id="0" w:name="_GoBack"/>
      <w:bookmarkEnd w:id="0"/>
    </w:p>
    <w:sectPr w:rsidR="006B2F86" w:rsidRPr="005443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3A1" w:rsidRDefault="005443A1" w:rsidP="00E71FC3">
      <w:pPr>
        <w:spacing w:after="0" w:line="240" w:lineRule="auto"/>
      </w:pPr>
      <w:r>
        <w:separator/>
      </w:r>
    </w:p>
  </w:endnote>
  <w:endnote w:type="continuationSeparator" w:id="0">
    <w:p w:rsidR="005443A1" w:rsidRDefault="005443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3A1" w:rsidRDefault="005443A1" w:rsidP="00E71FC3">
      <w:pPr>
        <w:spacing w:after="0" w:line="240" w:lineRule="auto"/>
      </w:pPr>
      <w:r>
        <w:separator/>
      </w:r>
    </w:p>
  </w:footnote>
  <w:footnote w:type="continuationSeparator" w:id="0">
    <w:p w:rsidR="005443A1" w:rsidRDefault="005443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3A1"/>
    <w:rsid w:val="001A7C09"/>
    <w:rsid w:val="005443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9451F"/>
  <w15:chartTrackingRefBased/>
  <w15:docId w15:val="{7618AF44-E9C3-442D-92A7-53813465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2017-03-18T20:05:00Z</dcterms:created>
  <dcterms:modified xsi:type="dcterms:W3CDTF">2017-03-18T20:13:00Z</dcterms:modified>
</cp:coreProperties>
</file>