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60E09" w14:textId="77777777" w:rsidR="00FC3B20" w:rsidRDefault="00FC3B20" w:rsidP="00FC3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BAILLY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B556390" w14:textId="77777777" w:rsidR="00FC3B20" w:rsidRDefault="00FC3B20" w:rsidP="00FC3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Withersfield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Suffolk.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D93B31" w14:textId="77777777" w:rsidR="00FC3B20" w:rsidRDefault="00FC3B20" w:rsidP="00FC3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C0A343" w14:textId="77777777" w:rsidR="00FC3B20" w:rsidRDefault="00FC3B20" w:rsidP="00FC3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4420BA" w14:textId="77777777" w:rsidR="00FC3B20" w:rsidRDefault="00FC3B20" w:rsidP="00FC3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6A83BD0" w14:textId="77777777" w:rsidR="00FC3B20" w:rsidRDefault="00FC3B20" w:rsidP="00FC3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F0B75E6" w14:textId="77777777" w:rsidR="00FC3B20" w:rsidRDefault="00FC3B20" w:rsidP="00FC3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6E281" w14:textId="77777777" w:rsidR="00FC3B20" w:rsidRDefault="00FC3B20" w:rsidP="00FC3B20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</w:p>
    <w:p w14:paraId="741C42B5" w14:textId="77777777" w:rsidR="00FC3B20" w:rsidRDefault="00FC3B20" w:rsidP="00FC3B20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4CDE75F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EFFA" w14:textId="77777777" w:rsidR="00FC3B20" w:rsidRDefault="00FC3B20" w:rsidP="009139A6">
      <w:r>
        <w:separator/>
      </w:r>
    </w:p>
  </w:endnote>
  <w:endnote w:type="continuationSeparator" w:id="0">
    <w:p w14:paraId="5046CA5D" w14:textId="77777777" w:rsidR="00FC3B20" w:rsidRDefault="00FC3B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D8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6FB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641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FB6A9" w14:textId="77777777" w:rsidR="00FC3B20" w:rsidRDefault="00FC3B20" w:rsidP="009139A6">
      <w:r>
        <w:separator/>
      </w:r>
    </w:p>
  </w:footnote>
  <w:footnote w:type="continuationSeparator" w:id="0">
    <w:p w14:paraId="0ED9A289" w14:textId="77777777" w:rsidR="00FC3B20" w:rsidRDefault="00FC3B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BCD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084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9F6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2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7FD56"/>
  <w15:chartTrackingRefBased/>
  <w15:docId w15:val="{5C8C708C-B229-4E17-82F5-5FF11C3F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C3B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2022-03-10T12:14:00Z</dcterms:created>
  <dcterms:modified xsi:type="dcterms:W3CDTF">2022-03-10T12:14:00Z</dcterms:modified>
</cp:coreProperties>
</file>