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FB94B" w14:textId="21582555" w:rsidR="00721BCF" w:rsidRDefault="00721BCF" w:rsidP="00721B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BAILLY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4D9D01B9" w14:textId="739A3105" w:rsidR="00721BCF" w:rsidRDefault="00721BCF" w:rsidP="00721B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Staunton.</w:t>
      </w:r>
    </w:p>
    <w:p w14:paraId="1C4463EA" w14:textId="77777777" w:rsidR="00721BCF" w:rsidRDefault="00721BCF" w:rsidP="00721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B9D08B" w14:textId="77777777" w:rsidR="00721BCF" w:rsidRDefault="00721BCF" w:rsidP="00721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821161" w14:textId="77777777" w:rsidR="00721BCF" w:rsidRDefault="00721BCF" w:rsidP="00721B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15E18883" w14:textId="77777777" w:rsidR="00721BCF" w:rsidRDefault="00721BCF" w:rsidP="00721B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tenth and the fifteenth granted at the last Parliament, in </w:t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83ECE01" w14:textId="77777777" w:rsidR="00721BCF" w:rsidRDefault="00721BCF" w:rsidP="00721B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excepting Oxford.</w:t>
      </w:r>
    </w:p>
    <w:p w14:paraId="6C71A99E" w14:textId="77777777" w:rsidR="00721BCF" w:rsidRDefault="00721BCF" w:rsidP="00721B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5F850782" w14:textId="77777777" w:rsidR="00721BCF" w:rsidRDefault="00721BCF" w:rsidP="00721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7E02D6" w14:textId="77777777" w:rsidR="00721BCF" w:rsidRDefault="00721BCF" w:rsidP="00721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3F81D7" w14:textId="77777777" w:rsidR="00721BCF" w:rsidRPr="00680D2B" w:rsidRDefault="00721BCF" w:rsidP="00721B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 2021</w:t>
      </w:r>
    </w:p>
    <w:p w14:paraId="5D4E804F" w14:textId="3D64F47D" w:rsidR="00BA00AB" w:rsidRPr="00721BC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21B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6E884" w14:textId="77777777" w:rsidR="00721BCF" w:rsidRDefault="00721BCF" w:rsidP="009139A6">
      <w:r>
        <w:separator/>
      </w:r>
    </w:p>
  </w:endnote>
  <w:endnote w:type="continuationSeparator" w:id="0">
    <w:p w14:paraId="37AD9BC8" w14:textId="77777777" w:rsidR="00721BCF" w:rsidRDefault="00721BC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9811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AC54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8929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D4AC4" w14:textId="77777777" w:rsidR="00721BCF" w:rsidRDefault="00721BCF" w:rsidP="009139A6">
      <w:r>
        <w:separator/>
      </w:r>
    </w:p>
  </w:footnote>
  <w:footnote w:type="continuationSeparator" w:id="0">
    <w:p w14:paraId="2A5050F6" w14:textId="77777777" w:rsidR="00721BCF" w:rsidRDefault="00721BC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9C8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F31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CF6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BCF"/>
    <w:rsid w:val="000666E0"/>
    <w:rsid w:val="002510B7"/>
    <w:rsid w:val="005C130B"/>
    <w:rsid w:val="00721BC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005B2"/>
  <w15:chartTrackingRefBased/>
  <w15:docId w15:val="{FEE9AA60-9180-471A-9905-9A802CF9A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2021-05-03T14:27:00Z</dcterms:created>
  <dcterms:modified xsi:type="dcterms:W3CDTF">2021-05-03T14:28:00Z</dcterms:modified>
</cp:coreProperties>
</file>