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71C22" w14:textId="77777777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7D8F4EF7" w14:textId="77777777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D55B6E" w14:textId="2A4EBC64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322FC" w14:textId="77777777" w:rsidR="004D22E1" w:rsidRDefault="004D22E1" w:rsidP="004D22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Wickwar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331EC73" w14:textId="77777777" w:rsidR="004D22E1" w:rsidRDefault="004D22E1" w:rsidP="004D22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Wydecombe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99E1EDF" w14:textId="4D48B585" w:rsidR="004D22E1" w:rsidRDefault="004D22E1" w:rsidP="004D22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20-1)</w:t>
      </w:r>
    </w:p>
    <w:p w14:paraId="7D2174FB" w14:textId="77777777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in Chipping Sodbury into</w:t>
      </w:r>
    </w:p>
    <w:p w14:paraId="0791C24A" w14:textId="77777777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William Gamage(q.v.) in Gloucestershire and the</w:t>
      </w:r>
    </w:p>
    <w:p w14:paraId="7DD74328" w14:textId="77777777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14:paraId="4638512A" w14:textId="77777777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21-303)</w:t>
      </w:r>
    </w:p>
    <w:p w14:paraId="798E8701" w14:textId="77777777" w:rsidR="008A46C4" w:rsidRPr="008A46C4" w:rsidRDefault="008A46C4" w:rsidP="008A46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46C4">
        <w:rPr>
          <w:rFonts w:ascii="Times New Roman" w:hAnsi="Times New Roman" w:cs="Times New Roman"/>
          <w:sz w:val="24"/>
          <w:szCs w:val="24"/>
        </w:rPr>
        <w:t>22 Apr.1420</w:t>
      </w:r>
      <w:r w:rsidRPr="008A46C4">
        <w:rPr>
          <w:rFonts w:ascii="Times New Roman" w:hAnsi="Times New Roman" w:cs="Times New Roman"/>
          <w:sz w:val="24"/>
          <w:szCs w:val="24"/>
        </w:rPr>
        <w:tab/>
        <w:t>He was a juror on the inquisition post mortem held in Whittington,</w:t>
      </w:r>
    </w:p>
    <w:p w14:paraId="6BDE2DE4" w14:textId="77777777" w:rsidR="008A46C4" w:rsidRPr="008A46C4" w:rsidRDefault="008A46C4" w:rsidP="008A46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46C4">
        <w:rPr>
          <w:rFonts w:ascii="Times New Roman" w:hAnsi="Times New Roman" w:cs="Times New Roman"/>
          <w:sz w:val="24"/>
          <w:szCs w:val="24"/>
        </w:rPr>
        <w:tab/>
      </w:r>
      <w:r w:rsidRPr="008A46C4">
        <w:rPr>
          <w:rFonts w:ascii="Times New Roman" w:hAnsi="Times New Roman" w:cs="Times New Roman"/>
          <w:sz w:val="24"/>
          <w:szCs w:val="24"/>
        </w:rPr>
        <w:tab/>
        <w:t xml:space="preserve">Gloucestershire, into the lands of the late William </w:t>
      </w:r>
      <w:proofErr w:type="gramStart"/>
      <w:r w:rsidRPr="008A46C4">
        <w:rPr>
          <w:rFonts w:ascii="Times New Roman" w:hAnsi="Times New Roman" w:cs="Times New Roman"/>
          <w:sz w:val="24"/>
          <w:szCs w:val="24"/>
        </w:rPr>
        <w:t>Boteler(</w:t>
      </w:r>
      <w:proofErr w:type="gramEnd"/>
      <w:r w:rsidRPr="008A46C4">
        <w:rPr>
          <w:rFonts w:ascii="Times New Roman" w:hAnsi="Times New Roman" w:cs="Times New Roman"/>
          <w:sz w:val="24"/>
          <w:szCs w:val="24"/>
        </w:rPr>
        <w:t>d.1411)(q.v.)</w:t>
      </w:r>
    </w:p>
    <w:p w14:paraId="45937FD6" w14:textId="77777777" w:rsidR="008A46C4" w:rsidRPr="008A46C4" w:rsidRDefault="008A46C4" w:rsidP="008A46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46C4">
        <w:rPr>
          <w:rFonts w:ascii="Times New Roman" w:hAnsi="Times New Roman" w:cs="Times New Roman"/>
          <w:sz w:val="24"/>
          <w:szCs w:val="24"/>
        </w:rPr>
        <w:tab/>
      </w:r>
      <w:r w:rsidRPr="008A46C4">
        <w:rPr>
          <w:rFonts w:ascii="Times New Roman" w:hAnsi="Times New Roman" w:cs="Times New Roman"/>
          <w:sz w:val="24"/>
          <w:szCs w:val="24"/>
        </w:rPr>
        <w:tab/>
        <w:t>in Gloucestershire and the adjacent Welsh Marches.</w:t>
      </w:r>
    </w:p>
    <w:p w14:paraId="469BFFE5" w14:textId="77777777" w:rsidR="008A46C4" w:rsidRPr="008A46C4" w:rsidRDefault="008A46C4" w:rsidP="008A46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46C4">
        <w:rPr>
          <w:rFonts w:ascii="Times New Roman" w:hAnsi="Times New Roman" w:cs="Times New Roman"/>
          <w:sz w:val="24"/>
          <w:szCs w:val="24"/>
        </w:rPr>
        <w:tab/>
      </w:r>
      <w:r w:rsidRPr="008A46C4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8A46C4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8A4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6C4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8A46C4">
        <w:rPr>
          <w:rFonts w:ascii="Times New Roman" w:hAnsi="Times New Roman" w:cs="Times New Roman"/>
          <w:sz w:val="24"/>
          <w:szCs w:val="24"/>
        </w:rPr>
        <w:t xml:space="preserve"> 21-531)</w:t>
      </w:r>
    </w:p>
    <w:p w14:paraId="69B4D525" w14:textId="77777777" w:rsidR="008A46C4" w:rsidRDefault="008A46C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1EE4A" w14:textId="77777777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54506" w14:textId="234E0CD9" w:rsidR="002A1254" w:rsidRDefault="002A125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85A749" w14:textId="044FB6A1" w:rsidR="008A46C4" w:rsidRDefault="008A46C4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2016</w:t>
      </w:r>
    </w:p>
    <w:p w14:paraId="011DF125" w14:textId="44D671FF" w:rsidR="004D22E1" w:rsidRPr="00F14EE3" w:rsidRDefault="004D22E1" w:rsidP="002A1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2020</w:t>
      </w:r>
    </w:p>
    <w:p w14:paraId="706F6685" w14:textId="77777777" w:rsidR="006B2F86" w:rsidRPr="002A1254" w:rsidRDefault="004D22E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A12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74B576" w14:textId="77777777" w:rsidR="002A1254" w:rsidRDefault="002A1254" w:rsidP="00E71FC3">
      <w:pPr>
        <w:spacing w:after="0" w:line="240" w:lineRule="auto"/>
      </w:pPr>
      <w:r>
        <w:separator/>
      </w:r>
    </w:p>
  </w:endnote>
  <w:endnote w:type="continuationSeparator" w:id="0">
    <w:p w14:paraId="5E199AC0" w14:textId="77777777" w:rsidR="002A1254" w:rsidRDefault="002A12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81F87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CF5B2" w14:textId="77777777" w:rsidR="002A1254" w:rsidRDefault="002A1254" w:rsidP="00E71FC3">
      <w:pPr>
        <w:spacing w:after="0" w:line="240" w:lineRule="auto"/>
      </w:pPr>
      <w:r>
        <w:separator/>
      </w:r>
    </w:p>
  </w:footnote>
  <w:footnote w:type="continuationSeparator" w:id="0">
    <w:p w14:paraId="19D85E54" w14:textId="77777777" w:rsidR="002A1254" w:rsidRDefault="002A12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254"/>
    <w:rsid w:val="002A1254"/>
    <w:rsid w:val="004D22E1"/>
    <w:rsid w:val="008A46C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9A1CC"/>
  <w15:chartTrackingRefBased/>
  <w15:docId w15:val="{5A5DAC4E-148F-459F-8F2A-C72A2E72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2016-03-21T21:37:00Z</dcterms:created>
  <dcterms:modified xsi:type="dcterms:W3CDTF">2020-09-28T09:19:00Z</dcterms:modified>
</cp:coreProperties>
</file>