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52C" w:rsidRDefault="0087352C" w:rsidP="008735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BAILLY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(fl.1433)</w:t>
      </w:r>
    </w:p>
    <w:p w:rsidR="0087352C" w:rsidRDefault="0087352C" w:rsidP="008735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Wrotton.</w:t>
      </w:r>
      <w:bookmarkStart w:id="0" w:name="_GoBack"/>
      <w:bookmarkEnd w:id="0"/>
    </w:p>
    <w:p w:rsidR="0087352C" w:rsidRDefault="0087352C" w:rsidP="008735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352C" w:rsidRDefault="0087352C" w:rsidP="008735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352C" w:rsidRDefault="0087352C" w:rsidP="008735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Munslow, Shropshire,</w:t>
      </w:r>
    </w:p>
    <w:p w:rsidR="0087352C" w:rsidRDefault="0087352C" w:rsidP="008735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 of the late John Hope of Sutton(q.v.).</w:t>
      </w:r>
    </w:p>
    <w:p w:rsidR="0087352C" w:rsidRDefault="0087352C" w:rsidP="008735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24-148)</w:t>
      </w:r>
    </w:p>
    <w:p w:rsidR="0087352C" w:rsidRDefault="0087352C" w:rsidP="008735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352C" w:rsidRDefault="0087352C" w:rsidP="008735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352C" w:rsidRPr="00AC46B0" w:rsidRDefault="0087352C" w:rsidP="008735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2016</w:t>
      </w:r>
    </w:p>
    <w:p w:rsidR="006B2F86" w:rsidRPr="0087352C" w:rsidRDefault="0087352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87352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52C" w:rsidRDefault="0087352C" w:rsidP="00E71FC3">
      <w:pPr>
        <w:spacing w:after="0" w:line="240" w:lineRule="auto"/>
      </w:pPr>
      <w:r>
        <w:separator/>
      </w:r>
    </w:p>
  </w:endnote>
  <w:endnote w:type="continuationSeparator" w:id="0">
    <w:p w:rsidR="0087352C" w:rsidRDefault="008735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52C" w:rsidRDefault="0087352C" w:rsidP="00E71FC3">
      <w:pPr>
        <w:spacing w:after="0" w:line="240" w:lineRule="auto"/>
      </w:pPr>
      <w:r>
        <w:separator/>
      </w:r>
    </w:p>
  </w:footnote>
  <w:footnote w:type="continuationSeparator" w:id="0">
    <w:p w:rsidR="0087352C" w:rsidRDefault="008735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52C"/>
    <w:rsid w:val="0087352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538CD"/>
  <w15:chartTrackingRefBased/>
  <w15:docId w15:val="{AEB859EE-EDBE-4D99-946D-D80FE1204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2016-05-06T18:57:00Z</dcterms:created>
  <dcterms:modified xsi:type="dcterms:W3CDTF">2016-05-06T18:58:00Z</dcterms:modified>
</cp:coreProperties>
</file>