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5B6129" w14:textId="77777777" w:rsidR="00CC2631" w:rsidRDefault="00CC2631" w:rsidP="00CC263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BAILLY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fl.1406)</w:t>
      </w:r>
    </w:p>
    <w:p w14:paraId="5EAB30F1" w14:textId="77777777" w:rsidR="00CC2631" w:rsidRDefault="00CC2631" w:rsidP="00CC263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Ruardean</w:t>
      </w:r>
      <w:proofErr w:type="spellEnd"/>
      <w:r>
        <w:rPr>
          <w:rFonts w:ascii="Times New Roman" w:hAnsi="Times New Roman" w:cs="Times New Roman"/>
          <w:sz w:val="24"/>
          <w:szCs w:val="24"/>
        </w:rPr>
        <w:t>, Gloucestershire.</w:t>
      </w:r>
    </w:p>
    <w:p w14:paraId="68817F97" w14:textId="77777777" w:rsidR="00CC2631" w:rsidRDefault="00CC2631" w:rsidP="00CC263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B08AF3A" w14:textId="77777777" w:rsidR="00CC2631" w:rsidRDefault="00CC2631" w:rsidP="00CC263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7372913" w14:textId="77777777" w:rsidR="00CC2631" w:rsidRDefault="00CC2631" w:rsidP="00CC263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Dec.1406</w:t>
      </w:r>
      <w:r>
        <w:rPr>
          <w:rFonts w:ascii="Times New Roman" w:hAnsi="Times New Roman" w:cs="Times New Roman"/>
          <w:sz w:val="24"/>
          <w:szCs w:val="24"/>
        </w:rPr>
        <w:tab/>
        <w:t>He was one of those who were commissioned to levy and collect from all cities,</w:t>
      </w:r>
    </w:p>
    <w:p w14:paraId="0A2F920D" w14:textId="77777777" w:rsidR="00CC2631" w:rsidRDefault="00CC2631" w:rsidP="00CC263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boroughs and towns and from all secular lords of towns and other persons in</w:t>
      </w:r>
    </w:p>
    <w:p w14:paraId="5E02AF86" w14:textId="77777777" w:rsidR="00CC2631" w:rsidRDefault="00CC2631" w:rsidP="00CC263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Gloucestershire, the taxes of a fifteenth and a tenth.</w:t>
      </w:r>
    </w:p>
    <w:p w14:paraId="2814875D" w14:textId="77777777" w:rsidR="00CC2631" w:rsidRDefault="00CC2631" w:rsidP="00CC263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1405-13 p.62)</w:t>
      </w:r>
    </w:p>
    <w:p w14:paraId="3699D2E7" w14:textId="77777777" w:rsidR="00CC2631" w:rsidRDefault="00CC2631" w:rsidP="00CC263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63CB2C5" w14:textId="77777777" w:rsidR="00CC2631" w:rsidRDefault="00CC2631" w:rsidP="00CC263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1A31B04" w14:textId="77777777" w:rsidR="00CC2631" w:rsidRDefault="00CC2631" w:rsidP="00CC263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August 2021</w:t>
      </w:r>
    </w:p>
    <w:p w14:paraId="09502E11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CC4E8C" w14:textId="77777777" w:rsidR="00CC2631" w:rsidRDefault="00CC2631" w:rsidP="009139A6">
      <w:r>
        <w:separator/>
      </w:r>
    </w:p>
  </w:endnote>
  <w:endnote w:type="continuationSeparator" w:id="0">
    <w:p w14:paraId="1C4ACDD1" w14:textId="77777777" w:rsidR="00CC2631" w:rsidRDefault="00CC263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15148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E1CAD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4103F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55D45D" w14:textId="77777777" w:rsidR="00CC2631" w:rsidRDefault="00CC2631" w:rsidP="009139A6">
      <w:r>
        <w:separator/>
      </w:r>
    </w:p>
  </w:footnote>
  <w:footnote w:type="continuationSeparator" w:id="0">
    <w:p w14:paraId="45005C7B" w14:textId="77777777" w:rsidR="00CC2631" w:rsidRDefault="00CC263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53ADF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E970B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528CB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631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CC2631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75EE3C"/>
  <w15:chartTrackingRefBased/>
  <w15:docId w15:val="{D5765615-BE88-4AF5-B923-7A78E2F9E0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48</Words>
  <Characters>278</Characters>
  <Application>Microsoft Office Word</Application>
  <DocSecurity>0</DocSecurity>
  <Lines>2</Lines>
  <Paragraphs>1</Paragraphs>
  <ScaleCrop>false</ScaleCrop>
  <Company/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2021-10-23T13:32:00Z</dcterms:created>
  <dcterms:modified xsi:type="dcterms:W3CDTF">2021-10-23T13:33:00Z</dcterms:modified>
</cp:coreProperties>
</file>