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1C732" w14:textId="77777777" w:rsidR="00167211" w:rsidRDefault="00167211" w:rsidP="001672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BAILLY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5D3B463" w14:textId="77777777" w:rsidR="00167211" w:rsidRDefault="00167211" w:rsidP="001672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Clerk.</w:t>
      </w:r>
    </w:p>
    <w:p w14:paraId="65BC111B" w14:textId="77777777" w:rsidR="00167211" w:rsidRDefault="00167211" w:rsidP="00167211">
      <w:pPr>
        <w:pStyle w:val="NoSpacing"/>
        <w:rPr>
          <w:rFonts w:cs="Times New Roman"/>
          <w:szCs w:val="24"/>
        </w:rPr>
      </w:pPr>
    </w:p>
    <w:p w14:paraId="7AE91C29" w14:textId="77777777" w:rsidR="00167211" w:rsidRDefault="00167211" w:rsidP="00167211">
      <w:pPr>
        <w:pStyle w:val="NoSpacing"/>
        <w:rPr>
          <w:rFonts w:cs="Times New Roman"/>
          <w:szCs w:val="24"/>
        </w:rPr>
      </w:pPr>
    </w:p>
    <w:p w14:paraId="5BEA4B8D" w14:textId="77777777" w:rsidR="00167211" w:rsidRDefault="00167211" w:rsidP="001672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Robert Power, junior, of West Wycombe, Buckinghamshire(q.v.), </w:t>
      </w:r>
      <w:proofErr w:type="gramStart"/>
      <w:r>
        <w:rPr>
          <w:rFonts w:cs="Times New Roman"/>
          <w:szCs w:val="24"/>
        </w:rPr>
        <w:t>brought</w:t>
      </w:r>
      <w:proofErr w:type="gramEnd"/>
    </w:p>
    <w:p w14:paraId="46614766" w14:textId="77777777" w:rsidR="00167211" w:rsidRDefault="00167211" w:rsidP="001672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 plaint of debt against him.</w:t>
      </w:r>
    </w:p>
    <w:p w14:paraId="1CFCF278" w14:textId="77777777" w:rsidR="00167211" w:rsidRDefault="00167211" w:rsidP="001672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8223F"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2EEE93FA" w14:textId="77777777" w:rsidR="00167211" w:rsidRDefault="00167211" w:rsidP="00167211">
      <w:pPr>
        <w:pStyle w:val="NoSpacing"/>
        <w:rPr>
          <w:rFonts w:cs="Times New Roman"/>
          <w:szCs w:val="24"/>
        </w:rPr>
      </w:pPr>
    </w:p>
    <w:p w14:paraId="11AFA202" w14:textId="77777777" w:rsidR="00167211" w:rsidRDefault="00167211" w:rsidP="00167211">
      <w:pPr>
        <w:pStyle w:val="NoSpacing"/>
        <w:rPr>
          <w:rFonts w:cs="Times New Roman"/>
          <w:szCs w:val="24"/>
        </w:rPr>
      </w:pPr>
    </w:p>
    <w:p w14:paraId="19E6E572" w14:textId="77777777" w:rsidR="00167211" w:rsidRDefault="00167211" w:rsidP="001672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March 2023</w:t>
      </w:r>
    </w:p>
    <w:p w14:paraId="0EC3B70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65361" w14:textId="77777777" w:rsidR="00167211" w:rsidRDefault="00167211" w:rsidP="009139A6">
      <w:r>
        <w:separator/>
      </w:r>
    </w:p>
  </w:endnote>
  <w:endnote w:type="continuationSeparator" w:id="0">
    <w:p w14:paraId="59DAE042" w14:textId="77777777" w:rsidR="00167211" w:rsidRDefault="001672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C5C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086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87A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17B50" w14:textId="77777777" w:rsidR="00167211" w:rsidRDefault="00167211" w:rsidP="009139A6">
      <w:r>
        <w:separator/>
      </w:r>
    </w:p>
  </w:footnote>
  <w:footnote w:type="continuationSeparator" w:id="0">
    <w:p w14:paraId="34E87AFD" w14:textId="77777777" w:rsidR="00167211" w:rsidRDefault="001672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728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6DE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859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211"/>
    <w:rsid w:val="000666E0"/>
    <w:rsid w:val="0016721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DDA64"/>
  <w15:chartTrackingRefBased/>
  <w15:docId w15:val="{DE62541B-6C13-4FE5-939E-95E08AE9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672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2023-04-21T19:54:00Z</dcterms:created>
  <dcterms:modified xsi:type="dcterms:W3CDTF">2023-04-21T19:54:00Z</dcterms:modified>
</cp:coreProperties>
</file>