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E861" w14:textId="77777777" w:rsidR="00430C34" w:rsidRDefault="00430C34" w:rsidP="00430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BAILLY</w:t>
      </w:r>
      <w:r>
        <w:rPr>
          <w:rFonts w:cs="Times New Roman"/>
          <w:szCs w:val="24"/>
        </w:rPr>
        <w:t xml:space="preserve">       (fl.1400)</w:t>
      </w:r>
    </w:p>
    <w:p w14:paraId="7EC3C30D" w14:textId="77777777" w:rsidR="00430C34" w:rsidRDefault="00430C34" w:rsidP="00430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mercer.</w:t>
      </w:r>
    </w:p>
    <w:p w14:paraId="371EC6A1" w14:textId="77777777" w:rsidR="00430C34" w:rsidRDefault="00430C34" w:rsidP="00430C34">
      <w:pPr>
        <w:pStyle w:val="NoSpacing"/>
        <w:rPr>
          <w:rFonts w:cs="Times New Roman"/>
          <w:szCs w:val="24"/>
        </w:rPr>
      </w:pPr>
    </w:p>
    <w:p w14:paraId="32B6E089" w14:textId="77777777" w:rsidR="00430C34" w:rsidRDefault="00430C34" w:rsidP="00430C34">
      <w:pPr>
        <w:pStyle w:val="NoSpacing"/>
        <w:rPr>
          <w:rFonts w:cs="Times New Roman"/>
          <w:szCs w:val="24"/>
        </w:rPr>
      </w:pPr>
    </w:p>
    <w:p w14:paraId="2CD0BDA4" w14:textId="77777777" w:rsidR="00430C34" w:rsidRDefault="00430C34" w:rsidP="00430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became apprenticed to William Rose of London, mercer(q.v.).</w:t>
      </w:r>
    </w:p>
    <w:p w14:paraId="5F07F632" w14:textId="77777777" w:rsidR="00430C34" w:rsidRDefault="00430C34" w:rsidP="00430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CD5B21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F7CD027" w14:textId="77777777" w:rsidR="00430C34" w:rsidRDefault="00430C34" w:rsidP="00430C34">
      <w:pPr>
        <w:pStyle w:val="NoSpacing"/>
        <w:rPr>
          <w:rFonts w:cs="Times New Roman"/>
          <w:szCs w:val="24"/>
        </w:rPr>
      </w:pPr>
    </w:p>
    <w:p w14:paraId="024A48E8" w14:textId="77777777" w:rsidR="00430C34" w:rsidRDefault="00430C34" w:rsidP="00430C34">
      <w:pPr>
        <w:pStyle w:val="NoSpacing"/>
        <w:rPr>
          <w:rFonts w:cs="Times New Roman"/>
          <w:szCs w:val="24"/>
        </w:rPr>
      </w:pPr>
    </w:p>
    <w:p w14:paraId="76DB8C7F" w14:textId="77777777" w:rsidR="00430C34" w:rsidRDefault="00430C34" w:rsidP="00430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p w14:paraId="6E914B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48B4D" w14:textId="77777777" w:rsidR="00430C34" w:rsidRDefault="00430C34" w:rsidP="009139A6">
      <w:r>
        <w:separator/>
      </w:r>
    </w:p>
  </w:endnote>
  <w:endnote w:type="continuationSeparator" w:id="0">
    <w:p w14:paraId="23FF0DFB" w14:textId="77777777" w:rsidR="00430C34" w:rsidRDefault="00430C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FB5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276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FB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59766" w14:textId="77777777" w:rsidR="00430C34" w:rsidRDefault="00430C34" w:rsidP="009139A6">
      <w:r>
        <w:separator/>
      </w:r>
    </w:p>
  </w:footnote>
  <w:footnote w:type="continuationSeparator" w:id="0">
    <w:p w14:paraId="0D21AA72" w14:textId="77777777" w:rsidR="00430C34" w:rsidRDefault="00430C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FA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85E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C3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C34"/>
    <w:rsid w:val="000666E0"/>
    <w:rsid w:val="001D7511"/>
    <w:rsid w:val="002510B7"/>
    <w:rsid w:val="00270799"/>
    <w:rsid w:val="00430C34"/>
    <w:rsid w:val="005C130B"/>
    <w:rsid w:val="00801AE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08E1D"/>
  <w15:chartTrackingRefBased/>
  <w15:docId w15:val="{8044C8FB-4B8A-4786-B466-A5036EC4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0C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2025-03-16T21:13:00Z</dcterms:created>
  <dcterms:modified xsi:type="dcterms:W3CDTF">2025-03-16T21:13:00Z</dcterms:modified>
</cp:coreProperties>
</file>