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5C712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BAILLY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4762E132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Aylmestry</w:t>
      </w:r>
      <w:proofErr w:type="spellEnd"/>
      <w:r>
        <w:rPr>
          <w:rFonts w:ascii="Times New Roman" w:hAnsi="Times New Roman" w:cs="Times New Roman"/>
          <w:sz w:val="24"/>
          <w:szCs w:val="24"/>
        </w:rPr>
        <w:t>, near Croft.</w:t>
      </w:r>
    </w:p>
    <w:p w14:paraId="376604F8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D974B6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5F430F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Jan.1419</w:t>
      </w:r>
      <w:r>
        <w:rPr>
          <w:rFonts w:ascii="Times New Roman" w:hAnsi="Times New Roman" w:cs="Times New Roman"/>
          <w:sz w:val="24"/>
          <w:szCs w:val="24"/>
        </w:rPr>
        <w:tab/>
        <w:t>He was accused of being a Lollard and of aiding Sir John Oldcastle(q.v.).</w:t>
      </w:r>
    </w:p>
    <w:p w14:paraId="459C613A" w14:textId="77777777" w:rsidR="00E41473" w:rsidRDefault="00E41473" w:rsidP="00E4147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p.209)</w:t>
      </w:r>
    </w:p>
    <w:p w14:paraId="1B4AD28D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Michaelmas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He was acquitted.   ibid. p.210)</w:t>
      </w:r>
    </w:p>
    <w:p w14:paraId="207C34F4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08444A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0A7F1" w14:textId="77777777" w:rsidR="00E41473" w:rsidRDefault="00E41473" w:rsidP="00E41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2022</w:t>
      </w:r>
    </w:p>
    <w:p w14:paraId="649729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7EA60" w14:textId="77777777" w:rsidR="00E41473" w:rsidRDefault="00E41473" w:rsidP="009139A6">
      <w:r>
        <w:separator/>
      </w:r>
    </w:p>
  </w:endnote>
  <w:endnote w:type="continuationSeparator" w:id="0">
    <w:p w14:paraId="04853B40" w14:textId="77777777" w:rsidR="00E41473" w:rsidRDefault="00E414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0A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F59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507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F7966" w14:textId="77777777" w:rsidR="00E41473" w:rsidRDefault="00E41473" w:rsidP="009139A6">
      <w:r>
        <w:separator/>
      </w:r>
    </w:p>
  </w:footnote>
  <w:footnote w:type="continuationSeparator" w:id="0">
    <w:p w14:paraId="22767156" w14:textId="77777777" w:rsidR="00E41473" w:rsidRDefault="00E414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F6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612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A1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47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147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EFBBF"/>
  <w15:chartTrackingRefBased/>
  <w15:docId w15:val="{7AE6FFE6-3EE2-4367-ABA5-0A09CC5F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2022-06-30T19:30:00Z</dcterms:created>
  <dcterms:modified xsi:type="dcterms:W3CDTF">2022-06-30T19:31:00Z</dcterms:modified>
</cp:coreProperties>
</file>