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F2BCF" w14:textId="77777777" w:rsidR="00311C56" w:rsidRDefault="00311C56" w:rsidP="00311C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fl.1457-80)</w:t>
      </w:r>
    </w:p>
    <w:p w14:paraId="0FC06E62" w14:textId="77777777" w:rsidR="00311C56" w:rsidRDefault="00311C56" w:rsidP="00311C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Elham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, Kent.</w:t>
      </w:r>
    </w:p>
    <w:p w14:paraId="64575255" w14:textId="77777777" w:rsidR="00311C56" w:rsidRDefault="00311C56" w:rsidP="00311C56">
      <w:pPr>
        <w:pStyle w:val="NoSpacing"/>
        <w:rPr>
          <w:rFonts w:cs="Times New Roman"/>
          <w:szCs w:val="24"/>
        </w:rPr>
      </w:pPr>
    </w:p>
    <w:p w14:paraId="04FE7195" w14:textId="77777777" w:rsidR="00311C56" w:rsidRDefault="00311C56" w:rsidP="00311C56">
      <w:pPr>
        <w:pStyle w:val="NoSpacing"/>
        <w:rPr>
          <w:rFonts w:cs="Times New Roman"/>
          <w:szCs w:val="24"/>
        </w:rPr>
      </w:pPr>
    </w:p>
    <w:p w14:paraId="3058076B" w14:textId="77777777" w:rsidR="00311C56" w:rsidRDefault="00311C56" w:rsidP="00311C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He was admitted Vicar.</w:t>
      </w:r>
    </w:p>
    <w:p w14:paraId="3C2166BE" w14:textId="77777777" w:rsidR="00311C56" w:rsidRDefault="00311C56" w:rsidP="00311C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church).</w:t>
      </w:r>
    </w:p>
    <w:p w14:paraId="686F5CD0" w14:textId="77777777" w:rsidR="00311C56" w:rsidRDefault="00311C56" w:rsidP="00311C56">
      <w:pPr>
        <w:pStyle w:val="NoSpacing"/>
        <w:rPr>
          <w:rFonts w:cs="Times New Roman"/>
          <w:szCs w:val="24"/>
        </w:rPr>
      </w:pPr>
    </w:p>
    <w:p w14:paraId="134896F2" w14:textId="77777777" w:rsidR="00311C56" w:rsidRDefault="00311C56" w:rsidP="00311C56">
      <w:pPr>
        <w:pStyle w:val="NoSpacing"/>
        <w:rPr>
          <w:rFonts w:cs="Times New Roman"/>
          <w:szCs w:val="24"/>
        </w:rPr>
      </w:pPr>
    </w:p>
    <w:p w14:paraId="62D36D4C" w14:textId="77777777" w:rsidR="00311C56" w:rsidRDefault="00311C56" w:rsidP="00311C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26 November 2024    </w:t>
      </w:r>
    </w:p>
    <w:p w14:paraId="7AF969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B21CA" w14:textId="77777777" w:rsidR="00311C56" w:rsidRDefault="00311C56" w:rsidP="009139A6">
      <w:r>
        <w:separator/>
      </w:r>
    </w:p>
  </w:endnote>
  <w:endnote w:type="continuationSeparator" w:id="0">
    <w:p w14:paraId="4BB30C00" w14:textId="77777777" w:rsidR="00311C56" w:rsidRDefault="00311C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D2B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297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6FD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CB124" w14:textId="77777777" w:rsidR="00311C56" w:rsidRDefault="00311C56" w:rsidP="009139A6">
      <w:r>
        <w:separator/>
      </w:r>
    </w:p>
  </w:footnote>
  <w:footnote w:type="continuationSeparator" w:id="0">
    <w:p w14:paraId="4367BACC" w14:textId="77777777" w:rsidR="00311C56" w:rsidRDefault="00311C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8B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AA0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5AD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56"/>
    <w:rsid w:val="000666E0"/>
    <w:rsid w:val="002510B7"/>
    <w:rsid w:val="00270799"/>
    <w:rsid w:val="00311C56"/>
    <w:rsid w:val="00432B0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2068E"/>
  <w15:chartTrackingRefBased/>
  <w15:docId w15:val="{FBC9E945-0333-4D16-B198-BFE870DF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2024-11-26T15:02:00Z</dcterms:created>
  <dcterms:modified xsi:type="dcterms:W3CDTF">2024-11-26T15:03:00Z</dcterms:modified>
</cp:coreProperties>
</file>