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A66A9B" w14:textId="77777777" w:rsidR="007A027E" w:rsidRDefault="007A027E" w:rsidP="007A027E">
      <w:pPr>
        <w:pStyle w:val="NoSpacing"/>
      </w:pPr>
      <w:r>
        <w:rPr>
          <w:u w:val="single"/>
        </w:rPr>
        <w:t>John BAILLY</w:t>
      </w:r>
      <w:r>
        <w:t xml:space="preserve">    </w:t>
      </w:r>
      <w:proofErr w:type="gramStart"/>
      <w:r>
        <w:t xml:space="preserve">   (</w:t>
      </w:r>
      <w:proofErr w:type="gramEnd"/>
      <w:r>
        <w:t>fl.1425)</w:t>
      </w:r>
    </w:p>
    <w:p w14:paraId="4B548417" w14:textId="77777777" w:rsidR="007A027E" w:rsidRDefault="007A027E" w:rsidP="007A027E">
      <w:pPr>
        <w:pStyle w:val="NoSpacing"/>
      </w:pPr>
    </w:p>
    <w:p w14:paraId="045C40A6" w14:textId="77777777" w:rsidR="007A027E" w:rsidRDefault="007A027E" w:rsidP="007A027E">
      <w:pPr>
        <w:pStyle w:val="NoSpacing"/>
      </w:pPr>
    </w:p>
    <w:p w14:paraId="6228CF0F" w14:textId="77777777" w:rsidR="007A027E" w:rsidRDefault="007A027E" w:rsidP="007A027E">
      <w:pPr>
        <w:pStyle w:val="NoSpacing"/>
      </w:pPr>
      <w:r>
        <w:t>17 Aug.1425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Yeovil, Somerset,</w:t>
      </w:r>
    </w:p>
    <w:p w14:paraId="529C597A" w14:textId="77777777" w:rsidR="007A027E" w:rsidRDefault="007A027E" w:rsidP="007A027E">
      <w:pPr>
        <w:pStyle w:val="NoSpacing"/>
      </w:pPr>
      <w:r>
        <w:tab/>
      </w:r>
      <w:r>
        <w:tab/>
        <w:t>into lands of the late Henry Beaufort(q.v.).</w:t>
      </w:r>
    </w:p>
    <w:p w14:paraId="53216DCB" w14:textId="77777777" w:rsidR="007A027E" w:rsidRDefault="007A027E" w:rsidP="007A027E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22-405)</w:t>
      </w:r>
    </w:p>
    <w:p w14:paraId="447DE1BB" w14:textId="77777777" w:rsidR="007A027E" w:rsidRDefault="007A027E" w:rsidP="007A027E">
      <w:pPr>
        <w:pStyle w:val="NoSpacing"/>
      </w:pPr>
    </w:p>
    <w:p w14:paraId="2C49ACBC" w14:textId="77777777" w:rsidR="007A027E" w:rsidRDefault="007A027E" w:rsidP="007A027E">
      <w:pPr>
        <w:pStyle w:val="NoSpacing"/>
      </w:pPr>
    </w:p>
    <w:p w14:paraId="21746E0F" w14:textId="77777777" w:rsidR="007A027E" w:rsidRDefault="007A027E" w:rsidP="007A027E">
      <w:pPr>
        <w:pStyle w:val="NoSpacing"/>
      </w:pPr>
      <w:r>
        <w:t>18 August 2017</w:t>
      </w:r>
    </w:p>
    <w:p w14:paraId="0AAEED0D" w14:textId="77777777" w:rsidR="006B2F86" w:rsidRPr="007A027E" w:rsidRDefault="0059101A" w:rsidP="00E71FC3">
      <w:pPr>
        <w:pStyle w:val="NoSpacing"/>
      </w:pPr>
    </w:p>
    <w:sectPr w:rsidR="006B2F86" w:rsidRPr="007A027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8E437" w14:textId="77777777" w:rsidR="007A027E" w:rsidRDefault="007A027E" w:rsidP="00E71FC3">
      <w:pPr>
        <w:spacing w:after="0" w:line="240" w:lineRule="auto"/>
      </w:pPr>
      <w:r>
        <w:separator/>
      </w:r>
    </w:p>
  </w:endnote>
  <w:endnote w:type="continuationSeparator" w:id="0">
    <w:p w14:paraId="319E2C95" w14:textId="77777777" w:rsidR="007A027E" w:rsidRDefault="007A027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E210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8B6A7" w14:textId="77777777" w:rsidR="007A027E" w:rsidRDefault="007A027E" w:rsidP="00E71FC3">
      <w:pPr>
        <w:spacing w:after="0" w:line="240" w:lineRule="auto"/>
      </w:pPr>
      <w:r>
        <w:separator/>
      </w:r>
    </w:p>
  </w:footnote>
  <w:footnote w:type="continuationSeparator" w:id="0">
    <w:p w14:paraId="7E4D2B61" w14:textId="77777777" w:rsidR="007A027E" w:rsidRDefault="007A027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27E"/>
    <w:rsid w:val="001A7C09"/>
    <w:rsid w:val="00577BD5"/>
    <w:rsid w:val="00656CBA"/>
    <w:rsid w:val="006A1F77"/>
    <w:rsid w:val="00733BE7"/>
    <w:rsid w:val="007A027E"/>
    <w:rsid w:val="00AB52E8"/>
    <w:rsid w:val="00B16D3F"/>
    <w:rsid w:val="00BB41AC"/>
    <w:rsid w:val="00E40B6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569DD"/>
  <w15:chartTrackingRefBased/>
  <w15:docId w15:val="{37A38F85-F3AE-4BB5-BDF0-0F4AAE85F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2017-08-18T19:00:00Z</dcterms:created>
  <dcterms:modified xsi:type="dcterms:W3CDTF">2023-02-19T22:46:00Z</dcterms:modified>
</cp:coreProperties>
</file>