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BDB" w:rsidRDefault="000C4BDB" w:rsidP="000C4B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C4BDB" w:rsidRDefault="000C4BDB" w:rsidP="000C4B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4BDB" w:rsidRDefault="000C4BDB" w:rsidP="000C4B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4BDB" w:rsidRDefault="000C4BDB" w:rsidP="000C4B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Bridgenorth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0C4BDB" w:rsidRDefault="000C4BDB" w:rsidP="000C4B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Shropshire,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C4BDB" w:rsidRDefault="000C4BDB" w:rsidP="000C4B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21-235)</w:t>
      </w:r>
    </w:p>
    <w:p w:rsidR="000C4BDB" w:rsidRDefault="000C4BDB" w:rsidP="000C4B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4BDB" w:rsidRDefault="000C4BDB" w:rsidP="000C4B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C4BDB" w:rsidRDefault="000C4BDB" w:rsidP="000C4B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  <w:bookmarkStart w:id="0" w:name="_GoBack"/>
      <w:bookmarkEnd w:id="0"/>
    </w:p>
    <w:sectPr w:rsidR="00DD5B8A" w:rsidRPr="000C4B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BDB" w:rsidRDefault="000C4BDB" w:rsidP="00564E3C">
      <w:pPr>
        <w:spacing w:after="0" w:line="240" w:lineRule="auto"/>
      </w:pPr>
      <w:r>
        <w:separator/>
      </w:r>
    </w:p>
  </w:endnote>
  <w:endnote w:type="continuationSeparator" w:id="0">
    <w:p w:rsidR="000C4BDB" w:rsidRDefault="000C4BD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C4BDB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BDB" w:rsidRDefault="000C4BDB" w:rsidP="00564E3C">
      <w:pPr>
        <w:spacing w:after="0" w:line="240" w:lineRule="auto"/>
      </w:pPr>
      <w:r>
        <w:separator/>
      </w:r>
    </w:p>
  </w:footnote>
  <w:footnote w:type="continuationSeparator" w:id="0">
    <w:p w:rsidR="000C4BDB" w:rsidRDefault="000C4BD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BDB"/>
    <w:rsid w:val="000C4BD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9A946"/>
  <w15:chartTrackingRefBased/>
  <w15:docId w15:val="{FFDC5B9C-CB77-4AB1-80C0-3BBFDCD2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2016-02-09T19:58:00Z</dcterms:created>
  <dcterms:modified xsi:type="dcterms:W3CDTF">2016-02-09T19:58:00Z</dcterms:modified>
</cp:coreProperties>
</file>