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(fl.1409)</w:t>
      </w:r>
    </w:p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Feb.1409</w:t>
      </w:r>
      <w:r>
        <w:rPr>
          <w:rFonts w:ascii="Times New Roman" w:hAnsi="Times New Roman" w:cs="Times New Roman"/>
          <w:sz w:val="24"/>
          <w:szCs w:val="24"/>
        </w:rPr>
        <w:tab/>
        <w:t>He had a legacy in the Will of William Seymour of Bristol(q.v.).  (ibid.)</w:t>
      </w:r>
    </w:p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032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032" w:rsidRPr="00D715C3" w:rsidRDefault="00514032" w:rsidP="005140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514032" w:rsidRDefault="0051403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140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032" w:rsidRDefault="00514032" w:rsidP="00E71FC3">
      <w:pPr>
        <w:spacing w:after="0" w:line="240" w:lineRule="auto"/>
      </w:pPr>
      <w:r>
        <w:separator/>
      </w:r>
    </w:p>
  </w:endnote>
  <w:endnote w:type="continuationSeparator" w:id="0">
    <w:p w:rsidR="00514032" w:rsidRDefault="005140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032" w:rsidRDefault="00514032" w:rsidP="00E71FC3">
      <w:pPr>
        <w:spacing w:after="0" w:line="240" w:lineRule="auto"/>
      </w:pPr>
      <w:r>
        <w:separator/>
      </w:r>
    </w:p>
  </w:footnote>
  <w:footnote w:type="continuationSeparator" w:id="0">
    <w:p w:rsidR="00514032" w:rsidRDefault="005140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032"/>
    <w:rsid w:val="005140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5B74F"/>
  <w15:chartTrackingRefBased/>
  <w15:docId w15:val="{5F501CC5-DF5B-4BA9-B292-D7B43FFC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2016-03-21T15:21:00Z</dcterms:created>
  <dcterms:modified xsi:type="dcterms:W3CDTF">2016-03-21T15:22:00Z</dcterms:modified>
</cp:coreProperties>
</file>