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A84" w:rsidRDefault="004B4A84" w:rsidP="004B4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BAILLY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4B4A84" w:rsidRDefault="004B4A84" w:rsidP="004B4A84">
      <w:pPr>
        <w:rPr>
          <w:rFonts w:ascii="Times New Roman" w:hAnsi="Times New Roman" w:cs="Times New Roman"/>
        </w:rPr>
      </w:pPr>
    </w:p>
    <w:p w:rsidR="004B4A84" w:rsidRDefault="004B4A84" w:rsidP="004B4A84">
      <w:pPr>
        <w:rPr>
          <w:rFonts w:ascii="Times New Roman" w:hAnsi="Times New Roman" w:cs="Times New Roman"/>
        </w:rPr>
      </w:pPr>
    </w:p>
    <w:p w:rsidR="004B4A84" w:rsidRDefault="004B4A84" w:rsidP="004B4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Robert(q.v.).</w:t>
      </w:r>
    </w:p>
    <w:p w:rsidR="004B4A84" w:rsidRDefault="004B4A84" w:rsidP="004B4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4B4A84" w:rsidRDefault="004B4A84" w:rsidP="004B4A84">
      <w:pPr>
        <w:rPr>
          <w:rFonts w:ascii="Times New Roman" w:hAnsi="Times New Roman" w:cs="Times New Roman"/>
        </w:rPr>
      </w:pPr>
    </w:p>
    <w:p w:rsidR="004B4A84" w:rsidRDefault="004B4A84" w:rsidP="004B4A84">
      <w:pPr>
        <w:rPr>
          <w:rFonts w:ascii="Times New Roman" w:hAnsi="Times New Roman" w:cs="Times New Roman"/>
        </w:rPr>
      </w:pPr>
    </w:p>
    <w:p w:rsidR="004B4A84" w:rsidRDefault="004B4A84" w:rsidP="004B4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They made a plaint of debt against William </w:t>
      </w:r>
      <w:proofErr w:type="spellStart"/>
      <w:r>
        <w:rPr>
          <w:rFonts w:ascii="Times New Roman" w:hAnsi="Times New Roman" w:cs="Times New Roman"/>
        </w:rPr>
        <w:t>Reme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Gosberkirk</w:t>
      </w:r>
      <w:proofErr w:type="spellEnd"/>
      <w:r>
        <w:rPr>
          <w:rFonts w:ascii="Times New Roman" w:hAnsi="Times New Roman" w:cs="Times New Roman"/>
        </w:rPr>
        <w:t>,</w:t>
      </w:r>
    </w:p>
    <w:p w:rsidR="004B4A84" w:rsidRDefault="004B4A84" w:rsidP="004B4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   (ibid.)</w:t>
      </w:r>
    </w:p>
    <w:p w:rsidR="004B4A84" w:rsidRDefault="004B4A84" w:rsidP="004B4A84">
      <w:pPr>
        <w:rPr>
          <w:rFonts w:ascii="Times New Roman" w:hAnsi="Times New Roman" w:cs="Times New Roman"/>
        </w:rPr>
      </w:pPr>
    </w:p>
    <w:p w:rsidR="004B4A84" w:rsidRDefault="004B4A84" w:rsidP="004B4A84">
      <w:pPr>
        <w:rPr>
          <w:rFonts w:ascii="Times New Roman" w:hAnsi="Times New Roman" w:cs="Times New Roman"/>
        </w:rPr>
      </w:pPr>
    </w:p>
    <w:p w:rsidR="004B4A84" w:rsidRDefault="004B4A84" w:rsidP="004B4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2017</w:t>
      </w:r>
    </w:p>
    <w:p w:rsidR="006B2F86" w:rsidRPr="00E71FC3" w:rsidRDefault="004B4A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A84" w:rsidRDefault="004B4A84" w:rsidP="00E71FC3">
      <w:r>
        <w:separator/>
      </w:r>
    </w:p>
  </w:endnote>
  <w:endnote w:type="continuationSeparator" w:id="0">
    <w:p w:rsidR="004B4A84" w:rsidRDefault="004B4A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A84" w:rsidRDefault="004B4A84" w:rsidP="00E71FC3">
      <w:r>
        <w:separator/>
      </w:r>
    </w:p>
  </w:footnote>
  <w:footnote w:type="continuationSeparator" w:id="0">
    <w:p w:rsidR="004B4A84" w:rsidRDefault="004B4A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A84"/>
    <w:rsid w:val="001A7C09"/>
    <w:rsid w:val="004B4A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6407E4-BF92-4372-AF2B-94253F2B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B4A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2017-01-22T20:00:00Z</dcterms:created>
  <dcterms:modified xsi:type="dcterms:W3CDTF">2017-01-22T20:00:00Z</dcterms:modified>
</cp:coreProperties>
</file>