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Gomeldon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24-143)</w:t>
      </w:r>
    </w:p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0723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0723" w:rsidRPr="00656CB2" w:rsidRDefault="00220723" w:rsidP="002207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2016</w:t>
      </w:r>
    </w:p>
    <w:p w:rsidR="006B2F86" w:rsidRPr="00220723" w:rsidRDefault="0022072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207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723" w:rsidRDefault="00220723" w:rsidP="00E71FC3">
      <w:pPr>
        <w:spacing w:after="0" w:line="240" w:lineRule="auto"/>
      </w:pPr>
      <w:r>
        <w:separator/>
      </w:r>
    </w:p>
  </w:endnote>
  <w:endnote w:type="continuationSeparator" w:id="0">
    <w:p w:rsidR="00220723" w:rsidRDefault="002207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723" w:rsidRDefault="00220723" w:rsidP="00E71FC3">
      <w:pPr>
        <w:spacing w:after="0" w:line="240" w:lineRule="auto"/>
      </w:pPr>
      <w:r>
        <w:separator/>
      </w:r>
    </w:p>
  </w:footnote>
  <w:footnote w:type="continuationSeparator" w:id="0">
    <w:p w:rsidR="00220723" w:rsidRDefault="002207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723"/>
    <w:rsid w:val="002207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E5AF"/>
  <w15:chartTrackingRefBased/>
  <w15:docId w15:val="{9F390662-95BE-4AED-8892-450CD144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2016-04-05T20:25:00Z</dcterms:created>
  <dcterms:modified xsi:type="dcterms:W3CDTF">2016-04-05T20:26:00Z</dcterms:modified>
</cp:coreProperties>
</file>