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46E86" w14:textId="77777777" w:rsidR="007158C1" w:rsidRDefault="007158C1" w:rsidP="00715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6F50D83A" w14:textId="77777777" w:rsidR="007158C1" w:rsidRDefault="007158C1" w:rsidP="00715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Knight’s Washburn, Worcestershire. Husbandman.</w:t>
      </w:r>
    </w:p>
    <w:p w14:paraId="0B842934" w14:textId="77777777" w:rsidR="007158C1" w:rsidRDefault="007158C1" w:rsidP="007158C1">
      <w:pPr>
        <w:pStyle w:val="NoSpacing"/>
        <w:rPr>
          <w:rFonts w:cs="Times New Roman"/>
          <w:szCs w:val="24"/>
        </w:rPr>
      </w:pPr>
    </w:p>
    <w:p w14:paraId="682D5461" w14:textId="77777777" w:rsidR="007158C1" w:rsidRDefault="007158C1" w:rsidP="007158C1">
      <w:pPr>
        <w:pStyle w:val="NoSpacing"/>
        <w:rPr>
          <w:rFonts w:cs="Times New Roman"/>
          <w:szCs w:val="24"/>
        </w:rPr>
      </w:pPr>
    </w:p>
    <w:p w14:paraId="2E0AF8B0" w14:textId="77777777" w:rsidR="007158C1" w:rsidRDefault="007158C1" w:rsidP="00715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Palcok</w:t>
      </w:r>
      <w:proofErr w:type="spellEnd"/>
      <w:r>
        <w:rPr>
          <w:rFonts w:cs="Times New Roman"/>
          <w:szCs w:val="24"/>
        </w:rPr>
        <w:t xml:space="preserve">(q.v.) brought a plaint of debt against him and Robert </w:t>
      </w:r>
      <w:proofErr w:type="spellStart"/>
      <w:r>
        <w:rPr>
          <w:rFonts w:cs="Times New Roman"/>
          <w:szCs w:val="24"/>
        </w:rPr>
        <w:t>Brynke</w:t>
      </w:r>
      <w:proofErr w:type="spellEnd"/>
    </w:p>
    <w:p w14:paraId="75F33D8B" w14:textId="77777777" w:rsidR="007158C1" w:rsidRDefault="007158C1" w:rsidP="00715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Gloucestershire(q.v.).</w:t>
      </w:r>
    </w:p>
    <w:p w14:paraId="0F8CF3E3" w14:textId="77777777" w:rsidR="007158C1" w:rsidRDefault="007158C1" w:rsidP="007158C1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F32AF9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2D74FEA4" w14:textId="77777777" w:rsidR="007158C1" w:rsidRDefault="007158C1" w:rsidP="007158C1">
      <w:pPr>
        <w:pStyle w:val="NoSpacing"/>
        <w:rPr>
          <w:rFonts w:cs="Times New Roman"/>
          <w:szCs w:val="24"/>
        </w:rPr>
      </w:pPr>
    </w:p>
    <w:p w14:paraId="7C59B5BD" w14:textId="77777777" w:rsidR="007158C1" w:rsidRDefault="007158C1" w:rsidP="007158C1">
      <w:pPr>
        <w:pStyle w:val="NoSpacing"/>
        <w:rPr>
          <w:rFonts w:cs="Times New Roman"/>
          <w:szCs w:val="24"/>
        </w:rPr>
      </w:pPr>
    </w:p>
    <w:p w14:paraId="189DFD89" w14:textId="77777777" w:rsidR="007158C1" w:rsidRDefault="007158C1" w:rsidP="00715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35783A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5B1B" w14:textId="77777777" w:rsidR="007158C1" w:rsidRDefault="007158C1" w:rsidP="009139A6">
      <w:r>
        <w:separator/>
      </w:r>
    </w:p>
  </w:endnote>
  <w:endnote w:type="continuationSeparator" w:id="0">
    <w:p w14:paraId="1A69B65E" w14:textId="77777777" w:rsidR="007158C1" w:rsidRDefault="007158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8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30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7A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75C4" w14:textId="77777777" w:rsidR="007158C1" w:rsidRDefault="007158C1" w:rsidP="009139A6">
      <w:r>
        <w:separator/>
      </w:r>
    </w:p>
  </w:footnote>
  <w:footnote w:type="continuationSeparator" w:id="0">
    <w:p w14:paraId="5191DC17" w14:textId="77777777" w:rsidR="007158C1" w:rsidRDefault="007158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CC2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91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90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C1"/>
    <w:rsid w:val="000666E0"/>
    <w:rsid w:val="002510B7"/>
    <w:rsid w:val="005C130B"/>
    <w:rsid w:val="007158C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4A71"/>
  <w15:chartTrackingRefBased/>
  <w15:docId w15:val="{9701DB64-1D0A-4A9B-A6FC-A280A989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58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2023-03-22T15:18:00Z</dcterms:created>
  <dcterms:modified xsi:type="dcterms:W3CDTF">2023-03-22T15:18:00Z</dcterms:modified>
</cp:coreProperties>
</file>