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900E6" w14:textId="77777777" w:rsidR="000A32A4" w:rsidRDefault="000A32A4" w:rsidP="000A3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BAILLY</w:t>
      </w:r>
      <w:r>
        <w:rPr>
          <w:rFonts w:ascii="Times New Roman" w:hAnsi="Times New Roman" w:cs="Times New Roman"/>
        </w:rPr>
        <w:t xml:space="preserve">       (fl.1483)</w:t>
      </w:r>
    </w:p>
    <w:p w14:paraId="0B741FF2" w14:textId="77777777" w:rsidR="000A32A4" w:rsidRDefault="000A32A4" w:rsidP="000A3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Allerton, near Bradford, West Riding of Yorkshire. Yeoman.</w:t>
      </w:r>
    </w:p>
    <w:p w14:paraId="00FA36BA" w14:textId="77777777" w:rsidR="000A32A4" w:rsidRDefault="000A32A4" w:rsidP="000A32A4">
      <w:pPr>
        <w:rPr>
          <w:rFonts w:ascii="Times New Roman" w:hAnsi="Times New Roman" w:cs="Times New Roman"/>
        </w:rPr>
      </w:pPr>
    </w:p>
    <w:p w14:paraId="1A121D55" w14:textId="77777777" w:rsidR="000A32A4" w:rsidRDefault="000A32A4" w:rsidP="000A32A4">
      <w:pPr>
        <w:rPr>
          <w:rFonts w:ascii="Times New Roman" w:hAnsi="Times New Roman" w:cs="Times New Roman"/>
        </w:rPr>
      </w:pPr>
    </w:p>
    <w:p w14:paraId="43FC1110" w14:textId="77777777" w:rsidR="000A32A4" w:rsidRDefault="000A32A4" w:rsidP="000A3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Copley(q.v.) brought a plaint of debt against him, Thomas</w:t>
      </w:r>
    </w:p>
    <w:p w14:paraId="3827604F" w14:textId="77777777" w:rsidR="000A32A4" w:rsidRDefault="000A32A4" w:rsidP="000A3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Crofte</w:t>
      </w:r>
      <w:proofErr w:type="spellEnd"/>
      <w:r>
        <w:rPr>
          <w:rFonts w:ascii="Times New Roman" w:hAnsi="Times New Roman" w:cs="Times New Roman"/>
        </w:rPr>
        <w:t xml:space="preserve"> of Idle, near Bradford(q.v.), William Thornton of Allerton(q.v.) and </w:t>
      </w:r>
    </w:p>
    <w:p w14:paraId="59A681A0" w14:textId="77777777" w:rsidR="000A32A4" w:rsidRDefault="000A32A4" w:rsidP="000A32A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Radclyff</w:t>
      </w:r>
      <w:proofErr w:type="spellEnd"/>
      <w:r>
        <w:rPr>
          <w:rFonts w:ascii="Times New Roman" w:hAnsi="Times New Roman" w:cs="Times New Roman"/>
        </w:rPr>
        <w:t xml:space="preserve"> of Bolton near Bradford(q.v.).</w:t>
      </w:r>
    </w:p>
    <w:p w14:paraId="63C7C98A" w14:textId="77777777" w:rsidR="000A32A4" w:rsidRDefault="000A32A4" w:rsidP="000A3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28B9AFD" w14:textId="77777777" w:rsidR="000A32A4" w:rsidRDefault="000A32A4" w:rsidP="000A32A4">
      <w:pPr>
        <w:rPr>
          <w:rFonts w:ascii="Times New Roman" w:hAnsi="Times New Roman" w:cs="Times New Roman"/>
        </w:rPr>
      </w:pPr>
    </w:p>
    <w:p w14:paraId="40C585F2" w14:textId="77777777" w:rsidR="000A32A4" w:rsidRDefault="000A32A4" w:rsidP="000A32A4">
      <w:pPr>
        <w:rPr>
          <w:rFonts w:ascii="Times New Roman" w:hAnsi="Times New Roman" w:cs="Times New Roman"/>
        </w:rPr>
      </w:pPr>
    </w:p>
    <w:p w14:paraId="74B06AEE" w14:textId="77777777" w:rsidR="000A32A4" w:rsidRDefault="000A32A4" w:rsidP="000A32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September 2019</w:t>
      </w:r>
    </w:p>
    <w:p w14:paraId="76F23022" w14:textId="77777777" w:rsidR="006B2F86" w:rsidRPr="00E71FC3" w:rsidRDefault="000A32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60303" w14:textId="77777777" w:rsidR="000A32A4" w:rsidRDefault="000A32A4" w:rsidP="00E71FC3">
      <w:r>
        <w:separator/>
      </w:r>
    </w:p>
  </w:endnote>
  <w:endnote w:type="continuationSeparator" w:id="0">
    <w:p w14:paraId="481A5C42" w14:textId="77777777" w:rsidR="000A32A4" w:rsidRDefault="000A32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595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D76B9" w14:textId="77777777" w:rsidR="000A32A4" w:rsidRDefault="000A32A4" w:rsidP="00E71FC3">
      <w:r>
        <w:separator/>
      </w:r>
    </w:p>
  </w:footnote>
  <w:footnote w:type="continuationSeparator" w:id="0">
    <w:p w14:paraId="1DE40843" w14:textId="77777777" w:rsidR="000A32A4" w:rsidRDefault="000A32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A4"/>
    <w:rsid w:val="000A32A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E4AA9"/>
  <w15:chartTrackingRefBased/>
  <w15:docId w15:val="{F135A5BE-D0F6-45A9-B735-67F8A90A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A32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2019-10-03T20:39:00Z</dcterms:created>
  <dcterms:modified xsi:type="dcterms:W3CDTF">2019-10-03T20:40:00Z</dcterms:modified>
</cp:coreProperties>
</file>