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87608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06550FB0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Kinmel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Ferry, Lincolnshire. Widow.</w:t>
      </w:r>
    </w:p>
    <w:p w14:paraId="0847934E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EACBF0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9E7D4C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John.</w:t>
      </w:r>
    </w:p>
    <w:p w14:paraId="59398E8C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1E64B5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0A310B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708632B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1422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Scotte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trespass, assault and taking against her,</w:t>
      </w:r>
    </w:p>
    <w:p w14:paraId="37D118F3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Morton of Gunthorpe(q.v.), John Bateman of West Retford,</w:t>
      </w:r>
    </w:p>
    <w:p w14:paraId="6BB7022F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Nottinghamshire(q.v.), William Smyth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Worksop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Haukeswell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66DBB218" w14:textId="77777777" w:rsidR="00631F7F" w:rsidRDefault="00631F7F" w:rsidP="00631F7F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West Retford(q.v.) and Hugh Tollerton of West Retford(q.v.).</w:t>
      </w:r>
    </w:p>
    <w:p w14:paraId="154C27A6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2599D87C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12C3F9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F4E067" w14:textId="77777777" w:rsidR="00631F7F" w:rsidRDefault="00631F7F" w:rsidP="00631F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1541AC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43A49" w14:textId="77777777" w:rsidR="00631F7F" w:rsidRDefault="00631F7F" w:rsidP="009139A6">
      <w:r>
        <w:separator/>
      </w:r>
    </w:p>
  </w:endnote>
  <w:endnote w:type="continuationSeparator" w:id="0">
    <w:p w14:paraId="3A6D0167" w14:textId="77777777" w:rsidR="00631F7F" w:rsidRDefault="00631F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15A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9F8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25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8987" w14:textId="77777777" w:rsidR="00631F7F" w:rsidRDefault="00631F7F" w:rsidP="009139A6">
      <w:r>
        <w:separator/>
      </w:r>
    </w:p>
  </w:footnote>
  <w:footnote w:type="continuationSeparator" w:id="0">
    <w:p w14:paraId="4F82B98A" w14:textId="77777777" w:rsidR="00631F7F" w:rsidRDefault="00631F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32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1D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B2A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7F"/>
    <w:rsid w:val="000666E0"/>
    <w:rsid w:val="002510B7"/>
    <w:rsid w:val="005C130B"/>
    <w:rsid w:val="00631F7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D7C58"/>
  <w15:chartTrackingRefBased/>
  <w15:docId w15:val="{BA587300-8FCC-4941-9647-49478714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1F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2022-07-11T07:33:00Z</dcterms:created>
  <dcterms:modified xsi:type="dcterms:W3CDTF">2022-07-11T07:34:00Z</dcterms:modified>
</cp:coreProperties>
</file>