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417CE" w14:textId="77777777" w:rsidR="00D455F4" w:rsidRDefault="00D455F4" w:rsidP="00D455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Martin BAILLIF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2BB21E9E" w14:textId="77777777" w:rsidR="00D455F4" w:rsidRDefault="00D455F4" w:rsidP="00D455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4D52A3" w14:textId="77777777" w:rsidR="00D455F4" w:rsidRDefault="00D455F4" w:rsidP="00D455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681CBF" w14:textId="77777777" w:rsidR="00D455F4" w:rsidRDefault="00D455F4" w:rsidP="00D455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2383A9" w14:textId="77777777" w:rsidR="00D455F4" w:rsidRDefault="00D455F4" w:rsidP="00D455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Howden</w:t>
      </w:r>
      <w:proofErr w:type="spellEnd"/>
      <w:r>
        <w:rPr>
          <w:rFonts w:ascii="Times New Roman" w:hAnsi="Times New Roman" w:cs="Times New Roman"/>
          <w:sz w:val="24"/>
          <w:szCs w:val="24"/>
        </w:rPr>
        <w:t>, Yorkshire,</w:t>
      </w:r>
    </w:p>
    <w:p w14:paraId="3E7EADAE" w14:textId="77777777" w:rsidR="00D455F4" w:rsidRDefault="00D455F4" w:rsidP="00D455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Thomas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Pikeryng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CD9CA66" w14:textId="77777777" w:rsidR="00D455F4" w:rsidRDefault="00D455F4" w:rsidP="00D455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19-61)</w:t>
      </w:r>
    </w:p>
    <w:p w14:paraId="6A366AE4" w14:textId="77777777" w:rsidR="00D455F4" w:rsidRDefault="00D455F4" w:rsidP="00D455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AFA3BD" w14:textId="77777777" w:rsidR="00D455F4" w:rsidRDefault="00D455F4" w:rsidP="00D455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296D9E" w14:textId="77777777" w:rsidR="00D455F4" w:rsidRPr="00DD6237" w:rsidRDefault="00D455F4" w:rsidP="00D455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2022</w:t>
      </w:r>
    </w:p>
    <w:p w14:paraId="701FAD1F" w14:textId="4D5F05B6" w:rsidR="00BA00AB" w:rsidRPr="00D455F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455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24568" w14:textId="77777777" w:rsidR="00D455F4" w:rsidRDefault="00D455F4" w:rsidP="009139A6">
      <w:r>
        <w:separator/>
      </w:r>
    </w:p>
  </w:endnote>
  <w:endnote w:type="continuationSeparator" w:id="0">
    <w:p w14:paraId="6E8BDEF7" w14:textId="77777777" w:rsidR="00D455F4" w:rsidRDefault="00D455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D68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C3A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6C9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1836A" w14:textId="77777777" w:rsidR="00D455F4" w:rsidRDefault="00D455F4" w:rsidP="009139A6">
      <w:r>
        <w:separator/>
      </w:r>
    </w:p>
  </w:footnote>
  <w:footnote w:type="continuationSeparator" w:id="0">
    <w:p w14:paraId="5991DFF6" w14:textId="77777777" w:rsidR="00D455F4" w:rsidRDefault="00D455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1A0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247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E62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5F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455F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5363A"/>
  <w15:chartTrackingRefBased/>
  <w15:docId w15:val="{17F2573C-B7F7-4603-8B32-4B713EA2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2022-03-09T20:16:00Z</dcterms:created>
  <dcterms:modified xsi:type="dcterms:W3CDTF">2022-03-09T20:17:00Z</dcterms:modified>
</cp:coreProperties>
</file>