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392" w:rsidRPr="00E77870" w:rsidRDefault="00A67392" w:rsidP="00A6739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E5C5D">
        <w:rPr>
          <w:rFonts w:ascii="Times New Roman" w:hAnsi="Times New Roman" w:cs="Times New Roman"/>
          <w:noProof/>
          <w:sz w:val="24"/>
          <w:szCs w:val="24"/>
          <w:u w:val="single"/>
        </w:rPr>
        <w:t>William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E5C5D">
        <w:rPr>
          <w:rFonts w:ascii="Times New Roman" w:hAnsi="Times New Roman" w:cs="Times New Roman"/>
          <w:noProof/>
          <w:sz w:val="24"/>
          <w:szCs w:val="24"/>
          <w:u w:val="single"/>
        </w:rPr>
        <w:t>BAILLEY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7787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77870"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79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A67392" w:rsidRDefault="00A67392" w:rsidP="00A673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9E5C5D">
        <w:rPr>
          <w:rFonts w:ascii="Times New Roman" w:hAnsi="Times New Roman" w:cs="Times New Roman"/>
          <w:noProof/>
          <w:sz w:val="24"/>
          <w:szCs w:val="24"/>
        </w:rPr>
        <w:t>Panyerman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7392" w:rsidRDefault="00A67392" w:rsidP="00A673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7392" w:rsidRDefault="00A67392" w:rsidP="00A673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7392" w:rsidRDefault="00A67392" w:rsidP="00A673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1479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9E5C5D">
        <w:rPr>
          <w:rFonts w:ascii="Times New Roman" w:hAnsi="Times New Roman" w:cs="Times New Roman"/>
          <w:noProof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67392" w:rsidRDefault="00A67392" w:rsidP="00A673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7392" w:rsidRDefault="00A67392" w:rsidP="00A673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67392" w:rsidRDefault="00A67392" w:rsidP="00A673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October 2014</w:t>
      </w:r>
    </w:p>
    <w:p w:rsidR="006B2F86" w:rsidRPr="00E71FC3" w:rsidRDefault="00A6739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392" w:rsidRDefault="00A67392" w:rsidP="00E71FC3">
      <w:pPr>
        <w:spacing w:after="0" w:line="240" w:lineRule="auto"/>
      </w:pPr>
      <w:r>
        <w:separator/>
      </w:r>
    </w:p>
  </w:endnote>
  <w:endnote w:type="continuationSeparator" w:id="0">
    <w:p w:rsidR="00A67392" w:rsidRDefault="00A673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392" w:rsidRDefault="00A67392" w:rsidP="00E71FC3">
      <w:pPr>
        <w:spacing w:after="0" w:line="240" w:lineRule="auto"/>
      </w:pPr>
      <w:r>
        <w:separator/>
      </w:r>
    </w:p>
  </w:footnote>
  <w:footnote w:type="continuationSeparator" w:id="0">
    <w:p w:rsidR="00A67392" w:rsidRDefault="00A673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392"/>
    <w:rsid w:val="00A6739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89858A-3778-42E7-A2C9-F5741F5A9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2016-04-06T19:58:00Z</dcterms:created>
  <dcterms:modified xsi:type="dcterms:W3CDTF">2016-04-06T19:58:00Z</dcterms:modified>
</cp:coreProperties>
</file>