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46416B" w14:textId="77777777" w:rsidR="000A5E19" w:rsidRDefault="000A5E19" w:rsidP="000A5E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BAILLEY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31488F99" w14:textId="77777777" w:rsidR="000A5E19" w:rsidRDefault="000A5E19" w:rsidP="000A5E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Former minstrel of the Duke of Clarence.</w:t>
      </w:r>
    </w:p>
    <w:p w14:paraId="47B99F5F" w14:textId="77777777" w:rsidR="000A5E19" w:rsidRDefault="000A5E19" w:rsidP="000A5E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23E198" w14:textId="77777777" w:rsidR="000A5E19" w:rsidRDefault="000A5E19" w:rsidP="000A5E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925523" w14:textId="77777777" w:rsidR="000A5E19" w:rsidRDefault="000A5E19" w:rsidP="000A5E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Jun.</w:t>
      </w: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was granted an annuity of 5 marks.</w:t>
      </w:r>
    </w:p>
    <w:p w14:paraId="66D92682" w14:textId="77777777" w:rsidR="000A5E19" w:rsidRDefault="000A5E19" w:rsidP="000A5E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p.100)</w:t>
      </w:r>
    </w:p>
    <w:p w14:paraId="33A740BD" w14:textId="77777777" w:rsidR="000A5E19" w:rsidRDefault="000A5E19" w:rsidP="000A5E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6B61A3" w14:textId="77777777" w:rsidR="000A5E19" w:rsidRDefault="000A5E19" w:rsidP="000A5E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8D6EEC" w14:textId="77777777" w:rsidR="000A5E19" w:rsidRDefault="000A5E19" w:rsidP="000A5E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2021</w:t>
      </w:r>
    </w:p>
    <w:p w14:paraId="5805043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36C347" w14:textId="77777777" w:rsidR="000A5E19" w:rsidRDefault="000A5E19" w:rsidP="009139A6">
      <w:r>
        <w:separator/>
      </w:r>
    </w:p>
  </w:endnote>
  <w:endnote w:type="continuationSeparator" w:id="0">
    <w:p w14:paraId="0F7772F9" w14:textId="77777777" w:rsidR="000A5E19" w:rsidRDefault="000A5E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00C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22D68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F30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7F9CE7" w14:textId="77777777" w:rsidR="000A5E19" w:rsidRDefault="000A5E19" w:rsidP="009139A6">
      <w:r>
        <w:separator/>
      </w:r>
    </w:p>
  </w:footnote>
  <w:footnote w:type="continuationSeparator" w:id="0">
    <w:p w14:paraId="3197ADD4" w14:textId="77777777" w:rsidR="000A5E19" w:rsidRDefault="000A5E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98D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1A1F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EA7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19"/>
    <w:rsid w:val="000666E0"/>
    <w:rsid w:val="000A5E19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20E1E"/>
  <w15:chartTrackingRefBased/>
  <w15:docId w15:val="{0887E228-695D-4958-A418-073CEC92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2021-03-21T17:06:00Z</dcterms:created>
  <dcterms:modified xsi:type="dcterms:W3CDTF">2021-03-21T17:07:00Z</dcterms:modified>
</cp:coreProperties>
</file>