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EDA4A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Roger BAILLE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6E929E9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9F9D876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F21AC8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FA446B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661FADF0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6860ADB2" w14:textId="77777777" w:rsidR="00171BF0" w:rsidRPr="00065994" w:rsidRDefault="00171BF0" w:rsidP="00171BF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FF479E0" w14:textId="77777777" w:rsidR="00171BF0" w:rsidRDefault="00171BF0" w:rsidP="00171BF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0F47C03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E465FAB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CD1287E" w14:textId="77777777" w:rsidR="00171BF0" w:rsidRDefault="00171BF0" w:rsidP="00171BF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17 April 2024</w:t>
      </w:r>
    </w:p>
    <w:p w14:paraId="3CBE09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692A5B" w14:textId="77777777" w:rsidR="00171BF0" w:rsidRDefault="00171BF0" w:rsidP="009139A6">
      <w:r>
        <w:separator/>
      </w:r>
    </w:p>
  </w:endnote>
  <w:endnote w:type="continuationSeparator" w:id="0">
    <w:p w14:paraId="246F586D" w14:textId="77777777" w:rsidR="00171BF0" w:rsidRDefault="00171B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27D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205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D88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53B3E" w14:textId="77777777" w:rsidR="00171BF0" w:rsidRDefault="00171BF0" w:rsidP="009139A6">
      <w:r>
        <w:separator/>
      </w:r>
    </w:p>
  </w:footnote>
  <w:footnote w:type="continuationSeparator" w:id="0">
    <w:p w14:paraId="5115B64F" w14:textId="77777777" w:rsidR="00171BF0" w:rsidRDefault="00171B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F53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BAA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1D3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F0"/>
    <w:rsid w:val="000666E0"/>
    <w:rsid w:val="00171BF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F4381"/>
  <w15:chartTrackingRefBased/>
  <w15:docId w15:val="{9347E351-BBA2-44EB-8618-630BC162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2024-05-12T19:17:00Z</dcterms:created>
  <dcterms:modified xsi:type="dcterms:W3CDTF">2024-05-12T19:17:00Z</dcterms:modified>
</cp:coreProperties>
</file>