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5B848" w14:textId="77777777" w:rsidR="00BC68E8" w:rsidRDefault="00BC68E8" w:rsidP="00BC68E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BAILLE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681B843C" w14:textId="77777777" w:rsidR="00BC68E8" w:rsidRDefault="00BC68E8" w:rsidP="00BC68E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02ACE916" w14:textId="77777777" w:rsidR="00BC68E8" w:rsidRDefault="00BC68E8" w:rsidP="00BC68E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E76AB10" w14:textId="77777777" w:rsidR="00BC68E8" w:rsidRDefault="00BC68E8" w:rsidP="00BC68E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98D55E3" w14:textId="77777777" w:rsidR="00BC68E8" w:rsidRDefault="00BC68E8" w:rsidP="00BC68E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6E24C479" w14:textId="77777777" w:rsidR="00BC68E8" w:rsidRDefault="00BC68E8" w:rsidP="00BC68E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13923C16" w14:textId="77777777" w:rsidR="00BC68E8" w:rsidRPr="00065994" w:rsidRDefault="00BC68E8" w:rsidP="00BC68E8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C17E1A5" w14:textId="77777777" w:rsidR="00BC68E8" w:rsidRDefault="00BC68E8" w:rsidP="00BC68E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B3865FC" w14:textId="77777777" w:rsidR="00BC68E8" w:rsidRDefault="00BC68E8" w:rsidP="00BC68E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DAD55E0" w14:textId="77777777" w:rsidR="00BC68E8" w:rsidRDefault="00BC68E8" w:rsidP="00BC68E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DC470C8" w14:textId="77777777" w:rsidR="00BC68E8" w:rsidRDefault="00BC68E8" w:rsidP="00BC68E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 February 2024</w:t>
      </w:r>
    </w:p>
    <w:p w14:paraId="3AC2DBF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5110D" w14:textId="77777777" w:rsidR="00BC68E8" w:rsidRDefault="00BC68E8" w:rsidP="009139A6">
      <w:r>
        <w:separator/>
      </w:r>
    </w:p>
  </w:endnote>
  <w:endnote w:type="continuationSeparator" w:id="0">
    <w:p w14:paraId="4CAF356D" w14:textId="77777777" w:rsidR="00BC68E8" w:rsidRDefault="00BC68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8F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232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4AE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05E09" w14:textId="77777777" w:rsidR="00BC68E8" w:rsidRDefault="00BC68E8" w:rsidP="009139A6">
      <w:r>
        <w:separator/>
      </w:r>
    </w:p>
  </w:footnote>
  <w:footnote w:type="continuationSeparator" w:id="0">
    <w:p w14:paraId="038B73CE" w14:textId="77777777" w:rsidR="00BC68E8" w:rsidRDefault="00BC68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E2C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A5C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563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8E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C68E8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6469D"/>
  <w15:chartTrackingRefBased/>
  <w15:docId w15:val="{61DC2FA9-5EAA-42B4-B614-6EAF3034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2024-04-17T13:40:00Z</dcterms:created>
  <dcterms:modified xsi:type="dcterms:W3CDTF">2024-04-17T13:41:00Z</dcterms:modified>
</cp:coreProperties>
</file>