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09D16" w14:textId="77777777" w:rsidR="000C66A4" w:rsidRDefault="000C66A4" w:rsidP="000C66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BAILLE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7D9722FD" w14:textId="77777777" w:rsidR="000C66A4" w:rsidRDefault="000C66A4" w:rsidP="000C66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Tamworth, Staffordshire. Tailor.</w:t>
      </w:r>
    </w:p>
    <w:p w14:paraId="2A26477C" w14:textId="77777777" w:rsidR="000C66A4" w:rsidRDefault="000C66A4" w:rsidP="000C66A4">
      <w:pPr>
        <w:pStyle w:val="NoSpacing"/>
        <w:rPr>
          <w:rFonts w:cs="Times New Roman"/>
          <w:szCs w:val="24"/>
        </w:rPr>
      </w:pPr>
    </w:p>
    <w:p w14:paraId="19913864" w14:textId="77777777" w:rsidR="000C66A4" w:rsidRDefault="000C66A4" w:rsidP="000C66A4">
      <w:pPr>
        <w:pStyle w:val="NoSpacing"/>
        <w:rPr>
          <w:rFonts w:cs="Times New Roman"/>
          <w:szCs w:val="24"/>
        </w:rPr>
      </w:pPr>
    </w:p>
    <w:p w14:paraId="732D0DB8" w14:textId="77777777" w:rsidR="000C66A4" w:rsidRDefault="000C66A4" w:rsidP="000C66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>Ralph Humberston of Leicester, brasier(q.v.), brought a plaint of debt against</w:t>
      </w:r>
    </w:p>
    <w:p w14:paraId="2274514B" w14:textId="77777777" w:rsidR="000C66A4" w:rsidRDefault="000C66A4" w:rsidP="000C66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him, John </w:t>
      </w:r>
      <w:proofErr w:type="spellStart"/>
      <w:r>
        <w:rPr>
          <w:rFonts w:cs="Times New Roman"/>
          <w:szCs w:val="24"/>
        </w:rPr>
        <w:t>Ryvell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Takesley</w:t>
      </w:r>
      <w:proofErr w:type="spellEnd"/>
      <w:r>
        <w:rPr>
          <w:rFonts w:cs="Times New Roman"/>
          <w:szCs w:val="24"/>
        </w:rPr>
        <w:t xml:space="preserve">, Huntingdonshire(q.v.), and William </w:t>
      </w:r>
      <w:proofErr w:type="spellStart"/>
      <w:r>
        <w:rPr>
          <w:rFonts w:cs="Times New Roman"/>
          <w:szCs w:val="24"/>
        </w:rPr>
        <w:t>Assewell</w:t>
      </w:r>
      <w:proofErr w:type="spellEnd"/>
      <w:r>
        <w:rPr>
          <w:rFonts w:cs="Times New Roman"/>
          <w:szCs w:val="24"/>
        </w:rPr>
        <w:t xml:space="preserve"> of </w:t>
      </w:r>
    </w:p>
    <w:p w14:paraId="635F710D" w14:textId="77777777" w:rsidR="000C66A4" w:rsidRDefault="000C66A4" w:rsidP="000C66A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of Overton Waterville, Huntingdonshire(q.v.).</w:t>
      </w:r>
    </w:p>
    <w:p w14:paraId="5F80F283" w14:textId="77777777" w:rsidR="000C66A4" w:rsidRDefault="000C66A4" w:rsidP="000C66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9BC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70E46FEB" w14:textId="77777777" w:rsidR="000C66A4" w:rsidRDefault="000C66A4" w:rsidP="000C66A4">
      <w:pPr>
        <w:pStyle w:val="NoSpacing"/>
        <w:rPr>
          <w:rFonts w:cs="Times New Roman"/>
          <w:szCs w:val="24"/>
        </w:rPr>
      </w:pPr>
    </w:p>
    <w:p w14:paraId="06A66C88" w14:textId="77777777" w:rsidR="000C66A4" w:rsidRDefault="000C66A4" w:rsidP="000C66A4">
      <w:pPr>
        <w:pStyle w:val="NoSpacing"/>
        <w:rPr>
          <w:rFonts w:cs="Times New Roman"/>
          <w:szCs w:val="24"/>
        </w:rPr>
      </w:pPr>
    </w:p>
    <w:p w14:paraId="399E4F16" w14:textId="77777777" w:rsidR="000C66A4" w:rsidRDefault="000C66A4" w:rsidP="000C66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August 2023</w:t>
      </w:r>
    </w:p>
    <w:p w14:paraId="352854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50220" w14:textId="77777777" w:rsidR="000C66A4" w:rsidRDefault="000C66A4" w:rsidP="009139A6">
      <w:r>
        <w:separator/>
      </w:r>
    </w:p>
  </w:endnote>
  <w:endnote w:type="continuationSeparator" w:id="0">
    <w:p w14:paraId="5773736A" w14:textId="77777777" w:rsidR="000C66A4" w:rsidRDefault="000C66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84D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52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201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BD269" w14:textId="77777777" w:rsidR="000C66A4" w:rsidRDefault="000C66A4" w:rsidP="009139A6">
      <w:r>
        <w:separator/>
      </w:r>
    </w:p>
  </w:footnote>
  <w:footnote w:type="continuationSeparator" w:id="0">
    <w:p w14:paraId="7766BFA5" w14:textId="77777777" w:rsidR="000C66A4" w:rsidRDefault="000C66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37F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AEC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FD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A4"/>
    <w:rsid w:val="000666E0"/>
    <w:rsid w:val="000C66A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9360A"/>
  <w15:chartTrackingRefBased/>
  <w15:docId w15:val="{905AB7CA-6355-465F-8321-BBAB5F82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C66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2023-09-08T08:54:00Z</dcterms:created>
  <dcterms:modified xsi:type="dcterms:W3CDTF">2023-09-08T08:54:00Z</dcterms:modified>
</cp:coreProperties>
</file>