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E158" w14:textId="77777777" w:rsidR="009061E5" w:rsidRDefault="009061E5" w:rsidP="009061E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BAILKE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B7EC875" w14:textId="77777777" w:rsidR="009061E5" w:rsidRDefault="009061E5" w:rsidP="009061E5">
      <w:pPr>
        <w:pStyle w:val="NoSpacing"/>
        <w:rPr>
          <w:rFonts w:cs="Times New Roman"/>
          <w:szCs w:val="24"/>
        </w:rPr>
      </w:pPr>
    </w:p>
    <w:p w14:paraId="59DD0206" w14:textId="77777777" w:rsidR="009061E5" w:rsidRDefault="009061E5" w:rsidP="009061E5">
      <w:pPr>
        <w:pStyle w:val="NoSpacing"/>
        <w:rPr>
          <w:rFonts w:cs="Times New Roman"/>
          <w:szCs w:val="24"/>
        </w:rPr>
      </w:pPr>
    </w:p>
    <w:p w14:paraId="0EA39200" w14:textId="77777777" w:rsidR="009061E5" w:rsidRDefault="009061E5" w:rsidP="00906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Looe, </w:t>
      </w:r>
    </w:p>
    <w:p w14:paraId="3424BA1B" w14:textId="77777777" w:rsidR="009061E5" w:rsidRDefault="009061E5" w:rsidP="009061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Cornwall,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000468D1" w14:textId="77777777" w:rsidR="009061E5" w:rsidRDefault="009061E5" w:rsidP="009061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435C695" w14:textId="77777777" w:rsidR="009061E5" w:rsidRDefault="009061E5" w:rsidP="009061E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p.75)</w:t>
      </w:r>
    </w:p>
    <w:p w14:paraId="5E1025DC" w14:textId="77777777" w:rsidR="009061E5" w:rsidRDefault="009061E5" w:rsidP="009061E5">
      <w:pPr>
        <w:pStyle w:val="NoSpacing"/>
        <w:rPr>
          <w:rFonts w:eastAsia="Times New Roman" w:cs="Times New Roman"/>
          <w:szCs w:val="24"/>
        </w:rPr>
      </w:pPr>
    </w:p>
    <w:p w14:paraId="2C89478F" w14:textId="77777777" w:rsidR="009061E5" w:rsidRDefault="009061E5" w:rsidP="009061E5">
      <w:pPr>
        <w:pStyle w:val="NoSpacing"/>
        <w:rPr>
          <w:rFonts w:eastAsia="Times New Roman" w:cs="Times New Roman"/>
          <w:szCs w:val="24"/>
        </w:rPr>
      </w:pPr>
    </w:p>
    <w:p w14:paraId="298AFC3D" w14:textId="77777777" w:rsidR="009061E5" w:rsidRDefault="009061E5" w:rsidP="009061E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58B0A2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2075" w14:textId="77777777" w:rsidR="009061E5" w:rsidRDefault="009061E5" w:rsidP="009139A6">
      <w:r>
        <w:separator/>
      </w:r>
    </w:p>
  </w:endnote>
  <w:endnote w:type="continuationSeparator" w:id="0">
    <w:p w14:paraId="1ED06483" w14:textId="77777777" w:rsidR="009061E5" w:rsidRDefault="009061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D2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F3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E82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8AD34" w14:textId="77777777" w:rsidR="009061E5" w:rsidRDefault="009061E5" w:rsidP="009139A6">
      <w:r>
        <w:separator/>
      </w:r>
    </w:p>
  </w:footnote>
  <w:footnote w:type="continuationSeparator" w:id="0">
    <w:p w14:paraId="707C989A" w14:textId="77777777" w:rsidR="009061E5" w:rsidRDefault="009061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D07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2A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557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E5"/>
    <w:rsid w:val="000666E0"/>
    <w:rsid w:val="002510B7"/>
    <w:rsid w:val="005C130B"/>
    <w:rsid w:val="00826F5C"/>
    <w:rsid w:val="009061E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32ADE"/>
  <w15:chartTrackingRefBased/>
  <w15:docId w15:val="{C6B3520B-D8BD-4F4A-9914-8DF526B8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2023-06-14T20:13:00Z</dcterms:created>
  <dcterms:modified xsi:type="dcterms:W3CDTF">2023-06-14T20:13:00Z</dcterms:modified>
</cp:coreProperties>
</file>