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C359F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BAILIF</w:t>
      </w:r>
      <w:r>
        <w:rPr>
          <w:rFonts w:ascii="Times New Roman" w:hAnsi="Times New Roman" w:cs="Times New Roman"/>
        </w:rPr>
        <w:t xml:space="preserve">        (fl.1472)</w:t>
      </w:r>
    </w:p>
    <w:p w14:paraId="2DF1F33F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Aubur</w:t>
      </w:r>
      <w:proofErr w:type="spellEnd"/>
      <w:r>
        <w:rPr>
          <w:rFonts w:ascii="Times New Roman" w:hAnsi="Times New Roman" w:cs="Times New Roman"/>
        </w:rPr>
        <w:t>, Herefordshire. Yeoman.</w:t>
      </w:r>
    </w:p>
    <w:p w14:paraId="360D939A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</w:p>
    <w:p w14:paraId="41E43B02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</w:p>
    <w:p w14:paraId="6BB8A12D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him and 18 others for trespass.</w:t>
      </w:r>
    </w:p>
    <w:p w14:paraId="250C394E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0FF25D9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</w:p>
    <w:p w14:paraId="375BDEBC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</w:p>
    <w:p w14:paraId="5A7C9129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</w:p>
    <w:p w14:paraId="77D9BAF1" w14:textId="77777777" w:rsidR="00FE3CB5" w:rsidRDefault="00FE3CB5" w:rsidP="00FE3CB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2026</w:t>
      </w:r>
    </w:p>
    <w:p w14:paraId="5052996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15AC" w14:textId="77777777" w:rsidR="00D83730" w:rsidRDefault="00D83730" w:rsidP="00086E2C">
      <w:pPr>
        <w:spacing w:after="0" w:line="240" w:lineRule="auto"/>
      </w:pPr>
      <w:r>
        <w:separator/>
      </w:r>
    </w:p>
  </w:endnote>
  <w:endnote w:type="continuationSeparator" w:id="0">
    <w:p w14:paraId="48A47E61" w14:textId="77777777" w:rsidR="00D83730" w:rsidRDefault="00D837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76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59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8CE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F8A35" w14:textId="77777777" w:rsidR="00D83730" w:rsidRDefault="00D83730" w:rsidP="00086E2C">
      <w:pPr>
        <w:spacing w:after="0" w:line="240" w:lineRule="auto"/>
      </w:pPr>
      <w:r>
        <w:separator/>
      </w:r>
    </w:p>
  </w:footnote>
  <w:footnote w:type="continuationSeparator" w:id="0">
    <w:p w14:paraId="5F26FCDA" w14:textId="77777777" w:rsidR="00D83730" w:rsidRDefault="00D837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36A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C1D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D61A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B5"/>
    <w:rsid w:val="00086E2C"/>
    <w:rsid w:val="000A2E7A"/>
    <w:rsid w:val="002244B7"/>
    <w:rsid w:val="00314D94"/>
    <w:rsid w:val="00617568"/>
    <w:rsid w:val="006E68FA"/>
    <w:rsid w:val="00C26BC6"/>
    <w:rsid w:val="00D83730"/>
    <w:rsid w:val="00ED3A55"/>
    <w:rsid w:val="00F479D0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F8F3"/>
  <w15:chartTrackingRefBased/>
  <w15:docId w15:val="{7B410DD4-DED8-4E3A-8C86-69926927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E3C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3C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2026-04-20T20:32:00Z</dcterms:created>
  <dcterms:modified xsi:type="dcterms:W3CDTF">2026-04-20T20:32:00Z</dcterms:modified>
</cp:coreProperties>
</file>