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466C4" w14:textId="77777777" w:rsidR="009B74FF" w:rsidRDefault="009B74FF" w:rsidP="009B74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BAILEY</w:t>
      </w:r>
      <w:r>
        <w:rPr>
          <w:rFonts w:ascii="Times New Roman" w:hAnsi="Times New Roman" w:cs="Times New Roman"/>
          <w:sz w:val="24"/>
          <w:szCs w:val="24"/>
        </w:rPr>
        <w:t xml:space="preserve">       (fl.1405)</w:t>
      </w:r>
    </w:p>
    <w:p w14:paraId="542754FA" w14:textId="4A7B5A64" w:rsidR="009B74FF" w:rsidRDefault="009B74FF" w:rsidP="009B74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Middleton Cheney</w:t>
      </w:r>
      <w:r>
        <w:rPr>
          <w:rFonts w:ascii="Times New Roman" w:hAnsi="Times New Roman" w:cs="Times New Roman"/>
          <w:sz w:val="24"/>
          <w:szCs w:val="24"/>
        </w:rPr>
        <w:t>, Northamptonshire.</w:t>
      </w:r>
    </w:p>
    <w:p w14:paraId="03F3EA9E" w14:textId="77777777" w:rsidR="009B74FF" w:rsidRDefault="009B74FF" w:rsidP="009B74FF">
      <w:pPr>
        <w:rPr>
          <w:rFonts w:ascii="Times New Roman" w:hAnsi="Times New Roman" w:cs="Times New Roman"/>
          <w:sz w:val="24"/>
          <w:szCs w:val="24"/>
        </w:rPr>
      </w:pPr>
    </w:p>
    <w:p w14:paraId="3F7C632D" w14:textId="77777777" w:rsidR="009B74FF" w:rsidRDefault="009B74FF" w:rsidP="009B74FF">
      <w:pPr>
        <w:rPr>
          <w:rFonts w:ascii="Times New Roman" w:hAnsi="Times New Roman" w:cs="Times New Roman"/>
          <w:sz w:val="24"/>
          <w:szCs w:val="24"/>
        </w:rPr>
      </w:pPr>
    </w:p>
    <w:p w14:paraId="21F57C88" w14:textId="77777777" w:rsidR="009B74FF" w:rsidRDefault="009B74FF" w:rsidP="009B74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Apr.1405</w:t>
      </w:r>
      <w:r>
        <w:rPr>
          <w:rFonts w:ascii="Times New Roman" w:hAnsi="Times New Roman" w:cs="Times New Roman"/>
          <w:sz w:val="24"/>
          <w:szCs w:val="24"/>
        </w:rPr>
        <w:tab/>
        <w:t>He was licensed for the celebration of divine services in private chapels.</w:t>
      </w:r>
    </w:p>
    <w:p w14:paraId="61B7364F" w14:textId="77777777" w:rsidR="009B74FF" w:rsidRDefault="009B74FF" w:rsidP="009B74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Register of Bishop Philip Repingdon 1405-1419” ed. Margaret </w:t>
      </w:r>
    </w:p>
    <w:p w14:paraId="4CAB6AC9" w14:textId="77777777" w:rsidR="009B74FF" w:rsidRDefault="009B74FF" w:rsidP="009B74FF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Archer, pub. Lincoln Record Society 1962 vol.1 p.38)</w:t>
      </w:r>
    </w:p>
    <w:p w14:paraId="672C850C" w14:textId="77777777" w:rsidR="009B74FF" w:rsidRDefault="009B74FF" w:rsidP="009B74FF">
      <w:pPr>
        <w:rPr>
          <w:rFonts w:ascii="Times New Roman" w:hAnsi="Times New Roman" w:cs="Times New Roman"/>
          <w:sz w:val="24"/>
          <w:szCs w:val="24"/>
        </w:rPr>
      </w:pPr>
    </w:p>
    <w:p w14:paraId="31F90A02" w14:textId="77777777" w:rsidR="009B74FF" w:rsidRDefault="009B74FF" w:rsidP="009B74FF">
      <w:pPr>
        <w:rPr>
          <w:rFonts w:ascii="Times New Roman" w:hAnsi="Times New Roman" w:cs="Times New Roman"/>
          <w:sz w:val="24"/>
          <w:szCs w:val="24"/>
        </w:rPr>
      </w:pPr>
    </w:p>
    <w:p w14:paraId="3A01B0BD" w14:textId="77777777" w:rsidR="009B74FF" w:rsidRDefault="009B74FF" w:rsidP="009B74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February 2023</w:t>
      </w:r>
    </w:p>
    <w:p w14:paraId="0EBBCF3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B214F" w14:textId="77777777" w:rsidR="009B74FF" w:rsidRDefault="009B74FF" w:rsidP="009139A6">
      <w:r>
        <w:separator/>
      </w:r>
    </w:p>
  </w:endnote>
  <w:endnote w:type="continuationSeparator" w:id="0">
    <w:p w14:paraId="2AC0AED9" w14:textId="77777777" w:rsidR="009B74FF" w:rsidRDefault="009B74F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2E2A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E91A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40F5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A5E68" w14:textId="77777777" w:rsidR="009B74FF" w:rsidRDefault="009B74FF" w:rsidP="009139A6">
      <w:r>
        <w:separator/>
      </w:r>
    </w:p>
  </w:footnote>
  <w:footnote w:type="continuationSeparator" w:id="0">
    <w:p w14:paraId="03B0AF9F" w14:textId="77777777" w:rsidR="009B74FF" w:rsidRDefault="009B74F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38EE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1158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788E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4FF"/>
    <w:rsid w:val="000666E0"/>
    <w:rsid w:val="002510B7"/>
    <w:rsid w:val="005C130B"/>
    <w:rsid w:val="00826F5C"/>
    <w:rsid w:val="009139A6"/>
    <w:rsid w:val="009448BB"/>
    <w:rsid w:val="00947624"/>
    <w:rsid w:val="009B74FF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DD274"/>
  <w15:chartTrackingRefBased/>
  <w15:docId w15:val="{7D2311DE-93ED-44AF-8505-B105CCA2D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74FF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19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2023-03-26T17:57:00Z</dcterms:created>
  <dcterms:modified xsi:type="dcterms:W3CDTF">2023-03-26T18:16:00Z</dcterms:modified>
</cp:coreProperties>
</file>