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A99B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BAILEY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FA48969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6383C6B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727BFC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0B4557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08700FCC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4E1ABBE2" w14:textId="77777777" w:rsidR="00B84973" w:rsidRPr="00065994" w:rsidRDefault="00B84973" w:rsidP="00B8497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2A69E79" w14:textId="77777777" w:rsidR="00B84973" w:rsidRDefault="00B84973" w:rsidP="00B8497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D1A6BD5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A7CF86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D13F57" w14:textId="77777777" w:rsidR="00B84973" w:rsidRDefault="00B84973" w:rsidP="00B8497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2023</w:t>
      </w:r>
    </w:p>
    <w:p w14:paraId="36FAEF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1DDB" w14:textId="77777777" w:rsidR="00B84973" w:rsidRDefault="00B84973" w:rsidP="009139A6">
      <w:r>
        <w:separator/>
      </w:r>
    </w:p>
  </w:endnote>
  <w:endnote w:type="continuationSeparator" w:id="0">
    <w:p w14:paraId="1D55C8DF" w14:textId="77777777" w:rsidR="00B84973" w:rsidRDefault="00B849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D5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91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A9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B2A4A" w14:textId="77777777" w:rsidR="00B84973" w:rsidRDefault="00B84973" w:rsidP="009139A6">
      <w:r>
        <w:separator/>
      </w:r>
    </w:p>
  </w:footnote>
  <w:footnote w:type="continuationSeparator" w:id="0">
    <w:p w14:paraId="365B05B1" w14:textId="77777777" w:rsidR="00B84973" w:rsidRDefault="00B849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1E3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6A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8D3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7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497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B7838"/>
  <w15:chartTrackingRefBased/>
  <w15:docId w15:val="{3A57EAC0-5805-4CC1-B300-92279147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2024-02-01T18:05:00Z</dcterms:created>
  <dcterms:modified xsi:type="dcterms:W3CDTF">2024-02-01T18:05:00Z</dcterms:modified>
</cp:coreProperties>
</file>