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ED74D" w14:textId="1772FCC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BAILEY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84-5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0688A1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3FB4524B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5DDDE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D4039" w14:textId="5E0B2BB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84-5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3AF5BBD9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00345851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732CBECA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04166" w14:textId="77777777" w:rsidR="0051703E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F9AB37" w14:textId="77777777" w:rsidR="0051703E" w:rsidRPr="008076F4" w:rsidRDefault="0051703E" w:rsidP="00517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04E470AE" w14:textId="312A298F" w:rsidR="00BA00AB" w:rsidRPr="0051703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170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739B9" w14:textId="77777777" w:rsidR="0051703E" w:rsidRDefault="0051703E" w:rsidP="009139A6">
      <w:r>
        <w:separator/>
      </w:r>
    </w:p>
  </w:endnote>
  <w:endnote w:type="continuationSeparator" w:id="0">
    <w:p w14:paraId="2E66F3AB" w14:textId="77777777" w:rsidR="0051703E" w:rsidRDefault="005170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9B5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E0E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CC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38080" w14:textId="77777777" w:rsidR="0051703E" w:rsidRDefault="0051703E" w:rsidP="009139A6">
      <w:r>
        <w:separator/>
      </w:r>
    </w:p>
  </w:footnote>
  <w:footnote w:type="continuationSeparator" w:id="0">
    <w:p w14:paraId="4344DCBD" w14:textId="77777777" w:rsidR="0051703E" w:rsidRDefault="005170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680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E94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1FC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3E"/>
    <w:rsid w:val="000666E0"/>
    <w:rsid w:val="002510B7"/>
    <w:rsid w:val="0051703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A7D32"/>
  <w15:chartTrackingRefBased/>
  <w15:docId w15:val="{2B37F51F-BF8D-4A5C-9DDF-11973253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2021-03-18T18:59:00Z</dcterms:created>
  <dcterms:modified xsi:type="dcterms:W3CDTF">2021-03-18T19:02:00Z</dcterms:modified>
</cp:coreProperties>
</file>