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C3C3C" w14:textId="77777777" w:rsidR="00600292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BAILDON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5F3F9E8A" w14:textId="77777777" w:rsidR="00600292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parish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Otley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B1FEAF" w14:textId="77777777" w:rsidR="00600292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43E4B" w14:textId="77777777" w:rsidR="00600292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67800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>He was ordained acolyte in in the conventual church of Holy Trinity Priory,</w:t>
      </w:r>
    </w:p>
    <w:p w14:paraId="494646AE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28126145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642A68A9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DF801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02BAF" w14:textId="77777777" w:rsidR="00600292" w:rsidRPr="00FF328A" w:rsidRDefault="00600292" w:rsidP="006002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25 August 2021</w:t>
      </w:r>
    </w:p>
    <w:p w14:paraId="2303CEAA" w14:textId="0038B2F1" w:rsidR="00BA00AB" w:rsidRPr="0060029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002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7A902" w14:textId="77777777" w:rsidR="00600292" w:rsidRDefault="00600292" w:rsidP="009139A6">
      <w:r>
        <w:separator/>
      </w:r>
    </w:p>
  </w:endnote>
  <w:endnote w:type="continuationSeparator" w:id="0">
    <w:p w14:paraId="0716DA80" w14:textId="77777777" w:rsidR="00600292" w:rsidRDefault="006002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5B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2F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41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C03E8" w14:textId="77777777" w:rsidR="00600292" w:rsidRDefault="00600292" w:rsidP="009139A6">
      <w:r>
        <w:separator/>
      </w:r>
    </w:p>
  </w:footnote>
  <w:footnote w:type="continuationSeparator" w:id="0">
    <w:p w14:paraId="14741C01" w14:textId="77777777" w:rsidR="00600292" w:rsidRDefault="006002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BD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CA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325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92"/>
    <w:rsid w:val="000666E0"/>
    <w:rsid w:val="002510B7"/>
    <w:rsid w:val="005C130B"/>
    <w:rsid w:val="0060029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F1149"/>
  <w15:chartTrackingRefBased/>
  <w15:docId w15:val="{A722C2DE-558D-4E39-AB98-044BD7B9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2021-08-25T12:10:00Z</dcterms:created>
  <dcterms:modified xsi:type="dcterms:W3CDTF">2021-08-25T12:11:00Z</dcterms:modified>
</cp:coreProperties>
</file>