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E88D9" w14:textId="77777777" w:rsidR="006E5228" w:rsidRDefault="006E5228" w:rsidP="006E52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BAILBY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2834C985" w14:textId="77777777" w:rsidR="006E5228" w:rsidRDefault="006E5228" w:rsidP="006E52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Skinner.</w:t>
      </w:r>
    </w:p>
    <w:p w14:paraId="0C23C13F" w14:textId="77777777" w:rsidR="006E5228" w:rsidRDefault="006E5228" w:rsidP="006E5228">
      <w:pPr>
        <w:pStyle w:val="NoSpacing"/>
        <w:rPr>
          <w:rFonts w:cs="Times New Roman"/>
          <w:szCs w:val="24"/>
        </w:rPr>
      </w:pPr>
    </w:p>
    <w:p w14:paraId="52B93DC4" w14:textId="77777777" w:rsidR="006E5228" w:rsidRDefault="006E5228" w:rsidP="006E5228">
      <w:pPr>
        <w:pStyle w:val="NoSpacing"/>
        <w:rPr>
          <w:rFonts w:cs="Times New Roman"/>
          <w:szCs w:val="24"/>
        </w:rPr>
      </w:pPr>
    </w:p>
    <w:p w14:paraId="278364AB" w14:textId="77777777" w:rsidR="006E5228" w:rsidRDefault="006E5228" w:rsidP="006E52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Mar.1438</w:t>
      </w:r>
      <w:r>
        <w:rPr>
          <w:rFonts w:cs="Times New Roman"/>
          <w:szCs w:val="24"/>
        </w:rPr>
        <w:tab/>
        <w:t xml:space="preserve">He was a witness when Henry </w:t>
      </w:r>
      <w:proofErr w:type="spellStart"/>
      <w:r>
        <w:rPr>
          <w:rFonts w:cs="Times New Roman"/>
          <w:szCs w:val="24"/>
        </w:rPr>
        <w:t>Gowe</w:t>
      </w:r>
      <w:proofErr w:type="spellEnd"/>
      <w:r>
        <w:rPr>
          <w:rFonts w:cs="Times New Roman"/>
          <w:szCs w:val="24"/>
        </w:rPr>
        <w:t xml:space="preserve"> of London, </w:t>
      </w:r>
      <w:proofErr w:type="spellStart"/>
      <w:r>
        <w:rPr>
          <w:rFonts w:cs="Times New Roman"/>
          <w:szCs w:val="24"/>
        </w:rPr>
        <w:t>waxchandler</w:t>
      </w:r>
      <w:proofErr w:type="spellEnd"/>
      <w:r>
        <w:rPr>
          <w:rFonts w:cs="Times New Roman"/>
          <w:szCs w:val="24"/>
        </w:rPr>
        <w:t xml:space="preserve">(q.v.), </w:t>
      </w:r>
      <w:proofErr w:type="gramStart"/>
      <w:r>
        <w:rPr>
          <w:rFonts w:cs="Times New Roman"/>
          <w:szCs w:val="24"/>
        </w:rPr>
        <w:t>gifted</w:t>
      </w:r>
      <w:proofErr w:type="gramEnd"/>
    </w:p>
    <w:p w14:paraId="76B9AD23" w14:textId="77777777" w:rsidR="006E5228" w:rsidRDefault="006E5228" w:rsidP="006E52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his goods and chattels to Thomas Kent of London, </w:t>
      </w:r>
      <w:proofErr w:type="spellStart"/>
      <w:r>
        <w:rPr>
          <w:rFonts w:cs="Times New Roman"/>
          <w:szCs w:val="24"/>
        </w:rPr>
        <w:t>waxchandler</w:t>
      </w:r>
      <w:proofErr w:type="spellEnd"/>
      <w:r>
        <w:rPr>
          <w:rFonts w:cs="Times New Roman"/>
          <w:szCs w:val="24"/>
        </w:rPr>
        <w:t>(q.v.).</w:t>
      </w:r>
    </w:p>
    <w:p w14:paraId="4C3420AF" w14:textId="77777777" w:rsidR="006E5228" w:rsidRDefault="006E5228" w:rsidP="006E52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1405-13 p.75)</w:t>
      </w:r>
    </w:p>
    <w:p w14:paraId="06D6B4EA" w14:textId="77777777" w:rsidR="006E5228" w:rsidRDefault="006E5228" w:rsidP="006E5228">
      <w:pPr>
        <w:pStyle w:val="NoSpacing"/>
        <w:rPr>
          <w:rFonts w:cs="Times New Roman"/>
          <w:szCs w:val="24"/>
        </w:rPr>
      </w:pPr>
    </w:p>
    <w:p w14:paraId="75E73897" w14:textId="77777777" w:rsidR="006E5228" w:rsidRDefault="006E5228" w:rsidP="006E5228">
      <w:pPr>
        <w:pStyle w:val="NoSpacing"/>
        <w:rPr>
          <w:rFonts w:cs="Times New Roman"/>
          <w:szCs w:val="24"/>
        </w:rPr>
      </w:pPr>
    </w:p>
    <w:p w14:paraId="4272F2EA" w14:textId="77777777" w:rsidR="006E5228" w:rsidRDefault="006E5228" w:rsidP="006E52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April 2023</w:t>
      </w:r>
    </w:p>
    <w:p w14:paraId="7A28AC9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7B555" w14:textId="77777777" w:rsidR="006E5228" w:rsidRDefault="006E5228" w:rsidP="009139A6">
      <w:r>
        <w:separator/>
      </w:r>
    </w:p>
  </w:endnote>
  <w:endnote w:type="continuationSeparator" w:id="0">
    <w:p w14:paraId="5D6578BC" w14:textId="77777777" w:rsidR="006E5228" w:rsidRDefault="006E52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F4F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9F90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B08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2B58A" w14:textId="77777777" w:rsidR="006E5228" w:rsidRDefault="006E5228" w:rsidP="009139A6">
      <w:r>
        <w:separator/>
      </w:r>
    </w:p>
  </w:footnote>
  <w:footnote w:type="continuationSeparator" w:id="0">
    <w:p w14:paraId="6ED3EFE4" w14:textId="77777777" w:rsidR="006E5228" w:rsidRDefault="006E52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19A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753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33A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228"/>
    <w:rsid w:val="000666E0"/>
    <w:rsid w:val="002510B7"/>
    <w:rsid w:val="005C130B"/>
    <w:rsid w:val="006E5228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71F51"/>
  <w15:chartTrackingRefBased/>
  <w15:docId w15:val="{9CB9550D-EA5D-4F89-8D59-8F0280130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2023-04-23T20:05:00Z</dcterms:created>
  <dcterms:modified xsi:type="dcterms:W3CDTF">2023-04-23T20:06:00Z</dcterms:modified>
</cp:coreProperties>
</file>