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8D8" w:rsidRDefault="00E838D8" w:rsidP="00E838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BAIGGE</w:t>
      </w:r>
      <w:r>
        <w:rPr>
          <w:rFonts w:ascii="Times New Roman" w:hAnsi="Times New Roman" w:cs="Times New Roman"/>
          <w:sz w:val="24"/>
          <w:szCs w:val="24"/>
        </w:rPr>
        <w:t xml:space="preserve">   (fl.1417)</w:t>
      </w:r>
    </w:p>
    <w:p w:rsidR="00E838D8" w:rsidRDefault="00E838D8" w:rsidP="00E838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E838D8" w:rsidRDefault="00E838D8" w:rsidP="00E838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38D8" w:rsidRDefault="00E838D8" w:rsidP="00E838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38D8" w:rsidRDefault="00E838D8" w:rsidP="00E838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Sep.1417</w:t>
      </w:r>
      <w:r>
        <w:rPr>
          <w:rFonts w:ascii="Times New Roman" w:hAnsi="Times New Roman" w:cs="Times New Roman"/>
          <w:sz w:val="24"/>
          <w:szCs w:val="24"/>
        </w:rPr>
        <w:tab/>
        <w:t>His apprentice, John Judde(q.v.), became a Freeman.  (“Exeter Freemen” p.42)</w:t>
      </w:r>
    </w:p>
    <w:p w:rsidR="00E838D8" w:rsidRDefault="00E838D8" w:rsidP="00E838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38D8" w:rsidRDefault="00E838D8" w:rsidP="00E838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38D8" w:rsidRDefault="00E838D8" w:rsidP="00E838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8D8" w:rsidRDefault="00E838D8" w:rsidP="00564E3C">
      <w:pPr>
        <w:spacing w:after="0" w:line="240" w:lineRule="auto"/>
      </w:pPr>
      <w:r>
        <w:separator/>
      </w:r>
    </w:p>
  </w:endnote>
  <w:endnote w:type="continuationSeparator" w:id="0">
    <w:p w:rsidR="00E838D8" w:rsidRDefault="00E838D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838D8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8D8" w:rsidRDefault="00E838D8" w:rsidP="00564E3C">
      <w:pPr>
        <w:spacing w:after="0" w:line="240" w:lineRule="auto"/>
      </w:pPr>
      <w:r>
        <w:separator/>
      </w:r>
    </w:p>
  </w:footnote>
  <w:footnote w:type="continuationSeparator" w:id="0">
    <w:p w:rsidR="00E838D8" w:rsidRDefault="00E838D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8D8"/>
    <w:rsid w:val="00372DC6"/>
    <w:rsid w:val="00564E3C"/>
    <w:rsid w:val="0064591D"/>
    <w:rsid w:val="00DD5B8A"/>
    <w:rsid w:val="00E838D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83CD3C-F22A-4D94-BB0B-DAFD7CFA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2015-11-03T19:43:00Z</dcterms:created>
  <dcterms:modified xsi:type="dcterms:W3CDTF">2015-11-03T19:44:00Z</dcterms:modified>
</cp:coreProperties>
</file>