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B242" w14:textId="77777777" w:rsidR="00C9158A" w:rsidRDefault="00C9158A" w:rsidP="00C9158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BAGGE (alias POPE)</w:t>
      </w:r>
      <w:r>
        <w:rPr>
          <w:rFonts w:cs="Times New Roman"/>
        </w:rPr>
        <w:t xml:space="preserve">      (fl.1471)</w:t>
      </w:r>
    </w:p>
    <w:p w14:paraId="30C44832" w14:textId="77777777" w:rsidR="00C9158A" w:rsidRDefault="00C9158A" w:rsidP="00C9158A">
      <w:pPr>
        <w:pStyle w:val="NoSpacing"/>
        <w:rPr>
          <w:rFonts w:cs="Times New Roman"/>
        </w:rPr>
      </w:pPr>
      <w:r>
        <w:rPr>
          <w:rFonts w:cs="Times New Roman"/>
        </w:rPr>
        <w:t>of Abingdon, Berkshire.</w:t>
      </w:r>
    </w:p>
    <w:p w14:paraId="7512852C" w14:textId="77777777" w:rsidR="00C9158A" w:rsidRDefault="00C9158A" w:rsidP="00C9158A">
      <w:pPr>
        <w:pStyle w:val="NoSpacing"/>
        <w:rPr>
          <w:rFonts w:cs="Times New Roman"/>
        </w:rPr>
      </w:pPr>
    </w:p>
    <w:p w14:paraId="628BCF1C" w14:textId="77777777" w:rsidR="00C9158A" w:rsidRDefault="00C9158A" w:rsidP="00C9158A">
      <w:pPr>
        <w:pStyle w:val="NoSpacing"/>
        <w:rPr>
          <w:rFonts w:cs="Times New Roman"/>
        </w:rPr>
      </w:pPr>
    </w:p>
    <w:p w14:paraId="28955531" w14:textId="77777777" w:rsidR="00C9158A" w:rsidRDefault="00C9158A" w:rsidP="00C9158A">
      <w:pPr>
        <w:pStyle w:val="NoSpacing"/>
        <w:rPr>
          <w:rFonts w:cs="Times New Roman"/>
        </w:rPr>
      </w:pPr>
      <w:r>
        <w:rPr>
          <w:rFonts w:cs="Times New Roman"/>
        </w:rPr>
        <w:t>25 Jun.1471</w:t>
      </w:r>
      <w:r>
        <w:rPr>
          <w:rFonts w:cs="Times New Roman"/>
        </w:rPr>
        <w:tab/>
        <w:t>Granted a general pardon of all offences committed by him before 20 June.</w:t>
      </w:r>
    </w:p>
    <w:p w14:paraId="03F2017C" w14:textId="77777777" w:rsidR="00C9158A" w:rsidRDefault="00C9158A" w:rsidP="00C9158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p.260)</w:t>
      </w:r>
    </w:p>
    <w:p w14:paraId="762FACDD" w14:textId="77777777" w:rsidR="00C9158A" w:rsidRDefault="00C9158A" w:rsidP="00C9158A">
      <w:pPr>
        <w:pStyle w:val="NoSpacing"/>
        <w:rPr>
          <w:rFonts w:cs="Times New Roman"/>
        </w:rPr>
      </w:pPr>
    </w:p>
    <w:p w14:paraId="1E078AAE" w14:textId="77777777" w:rsidR="00C9158A" w:rsidRDefault="00C9158A" w:rsidP="00C9158A">
      <w:pPr>
        <w:pStyle w:val="NoSpacing"/>
        <w:rPr>
          <w:rFonts w:cs="Times New Roman"/>
        </w:rPr>
      </w:pPr>
    </w:p>
    <w:p w14:paraId="225FFA5F" w14:textId="77777777" w:rsidR="00C9158A" w:rsidRDefault="00C9158A" w:rsidP="00C9158A">
      <w:pPr>
        <w:pStyle w:val="NoSpacing"/>
        <w:rPr>
          <w:rFonts w:cs="Times New Roman"/>
        </w:rPr>
      </w:pPr>
      <w:r>
        <w:rPr>
          <w:rFonts w:cs="Times New Roman"/>
        </w:rPr>
        <w:t>21 May 2026</w:t>
      </w:r>
    </w:p>
    <w:p w14:paraId="2E2D3DC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BC654" w14:textId="77777777" w:rsidR="009E1E13" w:rsidRDefault="009E1E13" w:rsidP="00086E2C">
      <w:pPr>
        <w:spacing w:after="0" w:line="240" w:lineRule="auto"/>
      </w:pPr>
      <w:r>
        <w:separator/>
      </w:r>
    </w:p>
  </w:endnote>
  <w:endnote w:type="continuationSeparator" w:id="0">
    <w:p w14:paraId="03EFA864" w14:textId="77777777" w:rsidR="009E1E13" w:rsidRDefault="009E1E1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E4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848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B9E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705E4" w14:textId="77777777" w:rsidR="009E1E13" w:rsidRDefault="009E1E13" w:rsidP="00086E2C">
      <w:pPr>
        <w:spacing w:after="0" w:line="240" w:lineRule="auto"/>
      </w:pPr>
      <w:r>
        <w:separator/>
      </w:r>
    </w:p>
  </w:footnote>
  <w:footnote w:type="continuationSeparator" w:id="0">
    <w:p w14:paraId="43ABC376" w14:textId="77777777" w:rsidR="009E1E13" w:rsidRDefault="009E1E1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3F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6D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DD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8A"/>
    <w:rsid w:val="00086E2C"/>
    <w:rsid w:val="000A2E7A"/>
    <w:rsid w:val="00170385"/>
    <w:rsid w:val="002244B7"/>
    <w:rsid w:val="00314D94"/>
    <w:rsid w:val="005435B9"/>
    <w:rsid w:val="00617568"/>
    <w:rsid w:val="006E68FA"/>
    <w:rsid w:val="008E56AD"/>
    <w:rsid w:val="009E1E13"/>
    <w:rsid w:val="00AF65CA"/>
    <w:rsid w:val="00C915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FCF69"/>
  <w15:chartTrackingRefBased/>
  <w15:docId w15:val="{063F0C92-8843-4C9A-878C-52C7A0D8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2026-05-23T20:19:00Z</dcterms:created>
  <dcterms:modified xsi:type="dcterms:W3CDTF">2026-05-23T20:20:00Z</dcterms:modified>
</cp:coreProperties>
</file>