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2DA71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Walter BADLOWE</w:t>
      </w:r>
      <w:r>
        <w:rPr>
          <w:rFonts w:ascii="Times New Roman" w:hAnsi="Times New Roman" w:cs="Times New Roman"/>
          <w:lang w:val="en-US"/>
        </w:rPr>
        <w:t xml:space="preserve">         (fl.1473)</w:t>
      </w:r>
    </w:p>
    <w:p w14:paraId="7D52F830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Notary.</w:t>
      </w:r>
    </w:p>
    <w:p w14:paraId="73085327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</w:p>
    <w:p w14:paraId="216AF9FA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</w:p>
    <w:p w14:paraId="2004BA92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 xml:space="preserve">John Farman(q.v.) and his wife, Agnes(q.v.), brought a plaint of trespass </w:t>
      </w:r>
    </w:p>
    <w:p w14:paraId="70764934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Thomas Marssheburgh of London, bowyer(q.v.).</w:t>
      </w:r>
    </w:p>
    <w:p w14:paraId="04E34BC0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11F7C">
        <w:rPr>
          <w:rFonts w:ascii="Times New Roman" w:hAnsi="Times New Roman" w:cs="Times New Roman"/>
          <w:lang w:val="en-US"/>
        </w:rPr>
        <w:t xml:space="preserve">( </w:t>
      </w:r>
      <w:r w:rsidRPr="00011F7C">
        <w:rPr>
          <w:rFonts w:ascii="Times New Roman" w:hAnsi="Times New Roman"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ascii="Times New Roman" w:hAnsi="Times New Roman"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ascii="Times New Roman" w:hAnsi="Times New Roman" w:cs="Times New Roman"/>
          <w:lang w:val="en-US"/>
        </w:rPr>
        <w:t>)</w:t>
      </w:r>
    </w:p>
    <w:p w14:paraId="1EDDC1F8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</w:p>
    <w:p w14:paraId="3C6709EE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</w:p>
    <w:p w14:paraId="57F4CA33" w14:textId="77777777" w:rsidR="00AE37B2" w:rsidRDefault="00AE37B2" w:rsidP="00AE37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 February 2026</w:t>
      </w:r>
    </w:p>
    <w:p w14:paraId="43ACEB0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DB0D" w14:textId="77777777" w:rsidR="008B7BC3" w:rsidRDefault="008B7BC3" w:rsidP="00086E2C">
      <w:pPr>
        <w:spacing w:after="0" w:line="240" w:lineRule="auto"/>
      </w:pPr>
      <w:r>
        <w:separator/>
      </w:r>
    </w:p>
  </w:endnote>
  <w:endnote w:type="continuationSeparator" w:id="0">
    <w:p w14:paraId="7C6C6671" w14:textId="77777777" w:rsidR="008B7BC3" w:rsidRDefault="008B7B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DB7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E4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A9A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8945" w14:textId="77777777" w:rsidR="008B7BC3" w:rsidRDefault="008B7BC3" w:rsidP="00086E2C">
      <w:pPr>
        <w:spacing w:after="0" w:line="240" w:lineRule="auto"/>
      </w:pPr>
      <w:r>
        <w:separator/>
      </w:r>
    </w:p>
  </w:footnote>
  <w:footnote w:type="continuationSeparator" w:id="0">
    <w:p w14:paraId="6D0C8B92" w14:textId="77777777" w:rsidR="008B7BC3" w:rsidRDefault="008B7B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E04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F07E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D643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B2"/>
    <w:rsid w:val="00086E2C"/>
    <w:rsid w:val="000A2E7A"/>
    <w:rsid w:val="002244B7"/>
    <w:rsid w:val="00314D94"/>
    <w:rsid w:val="00617568"/>
    <w:rsid w:val="006E68FA"/>
    <w:rsid w:val="008574A4"/>
    <w:rsid w:val="008B7BC3"/>
    <w:rsid w:val="00AE37B2"/>
    <w:rsid w:val="00E3444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29C78"/>
  <w15:chartTrackingRefBased/>
  <w15:docId w15:val="{3588327D-C924-477E-8F29-B5F4E126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E37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38</TotalTime>
  <Pages>1</Pages>
  <Words>32</Words>
  <Characters>213</Characters>
  <Application>Microsoft Office Word</Application>
  <DocSecurity>0</DocSecurity>
  <Lines>10</Lines>
  <Paragraphs>6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2026-02-17T22:03:00Z</dcterms:created>
  <dcterms:modified xsi:type="dcterms:W3CDTF">2026-02-17T22:41:00Z</dcterms:modified>
</cp:coreProperties>
</file>